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50C1F0" w14:textId="33B0EFBC" w:rsidR="00386EB2" w:rsidRPr="00306D74" w:rsidRDefault="00386EB2" w:rsidP="00386EB2">
      <w:pPr>
        <w:pStyle w:val="Subttulo"/>
        <w:jc w:val="center"/>
        <w:rPr>
          <w:b/>
          <w:bCs/>
        </w:rPr>
      </w:pPr>
      <w:r w:rsidRPr="00306D74">
        <w:rPr>
          <w:b/>
          <w:bCs/>
        </w:rPr>
        <w:t>DECLARAÇÃO DE RESIDÊNCIA</w:t>
      </w:r>
    </w:p>
    <w:p w14:paraId="3F53B85F" w14:textId="77777777" w:rsidR="00386EB2" w:rsidRPr="00306D74" w:rsidRDefault="00386EB2" w:rsidP="00C11033">
      <w:pPr>
        <w:pStyle w:val="2-CITAOTMA"/>
        <w:rPr>
          <w:sz w:val="24"/>
        </w:rPr>
      </w:pPr>
    </w:p>
    <w:p w14:paraId="745F2DDE" w14:textId="1D9703A1" w:rsidR="004774B7" w:rsidRPr="00306D74" w:rsidRDefault="00796269" w:rsidP="00386EB2">
      <w:pPr>
        <w:pStyle w:val="Subttulo"/>
        <w:rPr>
          <w:rFonts w:eastAsia="Arial"/>
        </w:rPr>
      </w:pPr>
      <w:r w:rsidRPr="00796269">
        <w:t>___________________________________</w:t>
      </w:r>
      <w:r w:rsidRPr="0001316D">
        <w:t>,</w:t>
      </w:r>
      <w:r w:rsidR="00386EB2" w:rsidRPr="00306D74">
        <w:t xml:space="preserve"> brasileiro(a) inscrito(a) no CPF sob o nº </w:t>
      </w:r>
      <w:r>
        <w:t>_______________________</w:t>
      </w:r>
      <w:r w:rsidR="00386EB2" w:rsidRPr="00306D74">
        <w:t xml:space="preserve">, </w:t>
      </w:r>
      <w:r w:rsidR="00386EB2" w:rsidRPr="00306D74">
        <w:rPr>
          <w:b/>
          <w:bCs/>
        </w:rPr>
        <w:t>DECLAR</w:t>
      </w:r>
      <w:r w:rsidR="00BB557E" w:rsidRPr="00306D74">
        <w:rPr>
          <w:b/>
          <w:bCs/>
        </w:rPr>
        <w:t>A,</w:t>
      </w:r>
      <w:r w:rsidR="00386EB2" w:rsidRPr="00306D74">
        <w:t xml:space="preserve"> </w:t>
      </w:r>
      <w:r w:rsidR="00BB557E" w:rsidRPr="00306D74">
        <w:t xml:space="preserve">sob pena de responsabilização civil, administrativa e criminal, </w:t>
      </w:r>
      <w:r w:rsidR="00386EB2" w:rsidRPr="00306D74">
        <w:t xml:space="preserve">que </w:t>
      </w:r>
      <w:r w:rsidRPr="00796269">
        <w:t>____________________________________</w:t>
      </w:r>
      <w:r w:rsidR="00386EB2" w:rsidRPr="00306D74">
        <w:t xml:space="preserve">, brasileiro(a) inscrito(a) no CPF sob o nº </w:t>
      </w:r>
      <w:r>
        <w:t>________________________________</w:t>
      </w:r>
      <w:r w:rsidR="00386EB2" w:rsidRPr="00306D74">
        <w:t xml:space="preserve">, é residente e domiciliado(a) no imóvel cujo Comprovante de Residência consta em minha titularidade, localizado na </w:t>
      </w:r>
      <w:r>
        <w:t>__________________________________________________________________________________________________________________________________.</w:t>
      </w:r>
    </w:p>
    <w:p w14:paraId="210AABC3" w14:textId="77777777" w:rsidR="00BB557E" w:rsidRPr="00306D74" w:rsidRDefault="00BB557E" w:rsidP="00386EB2">
      <w:pPr>
        <w:pStyle w:val="Subttulo"/>
        <w:rPr>
          <w:rFonts w:eastAsia="Arial"/>
        </w:rPr>
      </w:pPr>
    </w:p>
    <w:p w14:paraId="4FDD9D40" w14:textId="612260F9" w:rsidR="00BB557E" w:rsidRPr="00306D74" w:rsidRDefault="00BB557E" w:rsidP="00BB557E">
      <w:pPr>
        <w:pStyle w:val="Subttulo"/>
        <w:rPr>
          <w:rFonts w:eastAsia="Arial"/>
        </w:rPr>
      </w:pPr>
      <w:r w:rsidRPr="00306D74">
        <w:t xml:space="preserve">Neste mesmo ato, </w:t>
      </w:r>
      <w:r w:rsidR="00796269" w:rsidRPr="00796269">
        <w:t>_____________________________________</w:t>
      </w:r>
      <w:r w:rsidRPr="00306D74">
        <w:t>,</w:t>
      </w:r>
      <w:r w:rsidRPr="00306D74">
        <w:rPr>
          <w:b/>
          <w:bCs/>
        </w:rPr>
        <w:t xml:space="preserve"> </w:t>
      </w:r>
      <w:r w:rsidRPr="00306D74">
        <w:t xml:space="preserve">brasileiro(a) inscrito(a) no CPF sob o nº </w:t>
      </w:r>
      <w:r w:rsidR="00796269">
        <w:t>_______________________________</w:t>
      </w:r>
      <w:r w:rsidRPr="00306D74">
        <w:t xml:space="preserve">, </w:t>
      </w:r>
      <w:r w:rsidRPr="00306D74">
        <w:rPr>
          <w:b/>
          <w:bCs/>
        </w:rPr>
        <w:t xml:space="preserve">DECLARA </w:t>
      </w:r>
      <w:r w:rsidR="00386EB2" w:rsidRPr="00306D74">
        <w:t xml:space="preserve">sob pena de responsabilização civil, administrativa e criminal, conforme o Art. 2º da Lei 7.115/83, para fins de comprovação de residência, que </w:t>
      </w:r>
      <w:r w:rsidR="0001316D">
        <w:t>é</w:t>
      </w:r>
      <w:r w:rsidR="00386EB2" w:rsidRPr="00306D74">
        <w:t xml:space="preserve"> residente e domiciliado</w:t>
      </w:r>
      <w:r w:rsidR="0001316D">
        <w:t>(a)</w:t>
      </w:r>
      <w:r w:rsidR="00386EB2" w:rsidRPr="00306D74">
        <w:t xml:space="preserve"> n</w:t>
      </w:r>
      <w:r w:rsidRPr="00306D74">
        <w:t>o endereço de titularidade do(a)</w:t>
      </w:r>
      <w:r w:rsidRPr="00B36FC8">
        <w:t xml:space="preserve"> </w:t>
      </w:r>
      <w:r w:rsidR="00B36FC8" w:rsidRPr="00B36FC8">
        <w:t>_______________________________</w:t>
      </w:r>
      <w:r w:rsidRPr="00B36FC8">
        <w:t xml:space="preserve">, </w:t>
      </w:r>
      <w:r w:rsidRPr="00306D74">
        <w:t>qual seja</w:t>
      </w:r>
      <w:r w:rsidR="00386EB2" w:rsidRPr="00306D74">
        <w:t xml:space="preserve"> </w:t>
      </w:r>
      <w:r w:rsidR="00796269">
        <w:t>__________________________________________________________________________________________________________________________________.</w:t>
      </w:r>
    </w:p>
    <w:p w14:paraId="2238171C" w14:textId="03E686AE" w:rsidR="00386EB2" w:rsidRPr="00306D74" w:rsidRDefault="00386EB2" w:rsidP="00BB557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6B9F01" w14:textId="14235B94" w:rsidR="00C11033" w:rsidRPr="00306D74" w:rsidRDefault="00386EB2" w:rsidP="00BB55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06D74">
        <w:rPr>
          <w:rFonts w:ascii="Arial" w:hAnsi="Arial" w:cs="Arial"/>
          <w:sz w:val="24"/>
          <w:szCs w:val="24"/>
        </w:rPr>
        <w:t>Por ser a expressão da verdade e ciente</w:t>
      </w:r>
      <w:r w:rsidR="00BB557E" w:rsidRPr="00306D74">
        <w:rPr>
          <w:rFonts w:ascii="Arial" w:hAnsi="Arial" w:cs="Arial"/>
          <w:sz w:val="24"/>
          <w:szCs w:val="24"/>
        </w:rPr>
        <w:t>s</w:t>
      </w:r>
      <w:r w:rsidRPr="00306D74">
        <w:rPr>
          <w:rFonts w:ascii="Arial" w:hAnsi="Arial" w:cs="Arial"/>
          <w:sz w:val="24"/>
          <w:szCs w:val="24"/>
        </w:rPr>
        <w:t xml:space="preserve"> de que constitui o crime de falsidade ideológica do </w:t>
      </w:r>
      <w:r w:rsidR="00BB557E" w:rsidRPr="00306D74">
        <w:rPr>
          <w:rFonts w:ascii="Arial" w:hAnsi="Arial" w:cs="Arial"/>
          <w:sz w:val="24"/>
          <w:szCs w:val="24"/>
        </w:rPr>
        <w:t>Art.</w:t>
      </w:r>
      <w:r w:rsidRPr="00306D74">
        <w:rPr>
          <w:rFonts w:ascii="Arial" w:hAnsi="Arial" w:cs="Arial"/>
          <w:sz w:val="24"/>
          <w:szCs w:val="24"/>
        </w:rPr>
        <w:t xml:space="preserve"> 299 do Código Penal brasileiro “</w:t>
      </w:r>
      <w:r w:rsidRPr="00306D74">
        <w:rPr>
          <w:rFonts w:ascii="Arial" w:hAnsi="Arial" w:cs="Arial"/>
          <w:i/>
          <w:sz w:val="24"/>
          <w:szCs w:val="24"/>
        </w:rPr>
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Pr="00306D74">
        <w:rPr>
          <w:rFonts w:ascii="Arial" w:hAnsi="Arial" w:cs="Arial"/>
          <w:sz w:val="24"/>
          <w:szCs w:val="24"/>
        </w:rPr>
        <w:t xml:space="preserve">” punível com reclusão de 1 (um) a 3 (três) anos e multa, </w:t>
      </w:r>
      <w:r w:rsidRPr="00306D74">
        <w:rPr>
          <w:rFonts w:ascii="Arial" w:hAnsi="Arial" w:cs="Arial"/>
          <w:b/>
          <w:sz w:val="24"/>
          <w:szCs w:val="24"/>
        </w:rPr>
        <w:t>FIRMO</w:t>
      </w:r>
      <w:r w:rsidRPr="00306D74">
        <w:rPr>
          <w:rFonts w:ascii="Arial" w:hAnsi="Arial" w:cs="Arial"/>
          <w:sz w:val="24"/>
          <w:szCs w:val="24"/>
        </w:rPr>
        <w:t xml:space="preserve"> o presente instrumento para que produza os efeitos legais.  </w:t>
      </w:r>
    </w:p>
    <w:p w14:paraId="2B7CFF01" w14:textId="77777777" w:rsidR="00C11033" w:rsidRPr="00306D74" w:rsidRDefault="00C11033" w:rsidP="00BB557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D64813" w14:textId="6EDF3785" w:rsidR="00C11033" w:rsidRPr="00306D74" w:rsidRDefault="00796269" w:rsidP="00C110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__________________/____, </w:t>
      </w:r>
      <w:r>
        <w:rPr>
          <w:rFonts w:ascii="Arial" w:eastAsia="Arial" w:hAnsi="Arial" w:cs="Arial"/>
          <w:sz w:val="24"/>
          <w:szCs w:val="24"/>
        </w:rPr>
        <w:fldChar w:fldCharType="begin" w:dirty="true"/>
      </w:r>
      <w:r>
        <w:rPr>
          <w:rFonts w:ascii="Arial" w:eastAsia="Arial" w:hAnsi="Arial" w:cs="Arial"/>
          <w:sz w:val="24"/>
          <w:szCs w:val="24"/>
        </w:rPr>
        <w:instrText xml:space="preserve"> TIME \@ "d' de 'MMMM' de 'yyyy" </w:instrText>
      </w:r>
      <w:r>
        <w:rPr>
          <w:rFonts w:ascii="Arial" w:eastAsia="Arial" w:hAnsi="Arial" w:cs="Arial"/>
          <w:sz w:val="24"/>
          <w:szCs w:val="24"/>
        </w:rPr>
        <w:fldChar w:fldCharType="separate"/>
      </w:r>
      <w:r w:rsidR="0001316D">
        <w:rPr>
          <w:rFonts w:ascii="Arial" w:eastAsia="Arial" w:hAnsi="Arial" w:cs="Arial"/>
          <w:noProof/>
          <w:sz w:val="24"/>
          <w:szCs w:val="24"/>
        </w:rPr>
        <w:t>27 de maio de 2026</w:t>
      </w:r>
      <w:r>
        <w:rPr>
          <w:rFonts w:ascii="Arial" w:eastAsia="Arial" w:hAnsi="Arial" w:cs="Arial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>.</w:t>
      </w:r>
    </w:p>
    <w:p w14:paraId="60CAACC4" w14:textId="458DE516" w:rsidR="00C11033" w:rsidRPr="00306D74" w:rsidRDefault="00C11033" w:rsidP="00C11033">
      <w:pPr>
        <w:pStyle w:val="SemEspaamento"/>
        <w:jc w:val="center"/>
        <w:rPr>
          <w:rFonts w:ascii="Arial" w:hAnsi="Arial" w:cs="Arial"/>
        </w:rPr>
      </w:pPr>
    </w:p>
    <w:p w14:paraId="7818BFCC" w14:textId="77777777" w:rsidR="00796269" w:rsidRPr="00306D74" w:rsidRDefault="00796269" w:rsidP="00C11033">
      <w:pPr>
        <w:pStyle w:val="SemEspaamento"/>
        <w:jc w:val="center"/>
        <w:rPr>
          <w:rFonts w:ascii="Arial" w:hAnsi="Arial" w:cs="Arial"/>
        </w:rPr>
      </w:pPr>
    </w:p>
    <w:p w14:paraId="798F422B" w14:textId="4A97F113" w:rsidR="00C11033" w:rsidRDefault="00C11033" w:rsidP="00C11033">
      <w:pPr>
        <w:pStyle w:val="SemEspaamento"/>
        <w:jc w:val="center"/>
        <w:rPr>
          <w:rFonts w:ascii="Arial" w:hAnsi="Arial" w:cs="Arial"/>
        </w:rPr>
      </w:pPr>
    </w:p>
    <w:p w14:paraId="42084C54" w14:textId="77777777" w:rsidR="00796269" w:rsidRPr="00306D74" w:rsidRDefault="00796269" w:rsidP="00C11033">
      <w:pPr>
        <w:pStyle w:val="SemEspaamento"/>
        <w:jc w:val="center"/>
        <w:rPr>
          <w:rFonts w:ascii="Arial" w:hAnsi="Arial" w:cs="Arial"/>
        </w:rPr>
      </w:pPr>
    </w:p>
    <w:p w14:paraId="47089A6C" w14:textId="32F373BC" w:rsidR="00C11033" w:rsidRPr="00306D74" w:rsidRDefault="00BB557E" w:rsidP="00C11033">
      <w:pPr>
        <w:pStyle w:val="SemEspaamento"/>
        <w:jc w:val="center"/>
        <w:rPr>
          <w:rFonts w:ascii="Arial" w:eastAsia="Arial" w:hAnsi="Arial" w:cs="Arial"/>
        </w:rPr>
      </w:pPr>
      <w:r w:rsidRPr="00306D74">
        <w:rPr>
          <w:rFonts w:ascii="Arial" w:eastAsia="Arial" w:hAnsi="Arial" w:cs="Arial"/>
        </w:rPr>
        <w:t>______________________________</w:t>
      </w:r>
    </w:p>
    <w:p w14:paraId="3BD14EE2" w14:textId="67CC0925" w:rsidR="00C11033" w:rsidRPr="00C11033" w:rsidRDefault="00C11033" w:rsidP="00C11033">
      <w:pPr>
        <w:pStyle w:val="SemEspaamento"/>
        <w:jc w:val="center"/>
        <w:rPr>
          <w:rFonts w:ascii="Arial" w:hAnsi="Arial" w:cs="Arial"/>
        </w:rPr>
      </w:pPr>
    </w:p>
    <w:p w14:paraId="1987B081" w14:textId="6882DC49" w:rsidR="00C11033" w:rsidRDefault="00C11033" w:rsidP="00C11033">
      <w:pPr>
        <w:pStyle w:val="SemEspaamento"/>
        <w:jc w:val="center"/>
        <w:rPr>
          <w:rFonts w:ascii="Arial" w:hAnsi="Arial" w:cs="Arial"/>
        </w:rPr>
      </w:pPr>
    </w:p>
    <w:p w14:paraId="7F49BB00" w14:textId="77777777" w:rsidR="00796269" w:rsidRDefault="00796269" w:rsidP="00C11033">
      <w:pPr>
        <w:pStyle w:val="SemEspaamento"/>
        <w:jc w:val="center"/>
        <w:rPr>
          <w:rFonts w:ascii="Arial" w:hAnsi="Arial" w:cs="Arial"/>
        </w:rPr>
      </w:pPr>
    </w:p>
    <w:p w14:paraId="2281DB63" w14:textId="77777777" w:rsidR="00796269" w:rsidRPr="00C11033" w:rsidRDefault="00796269" w:rsidP="00C11033">
      <w:pPr>
        <w:pStyle w:val="SemEspaamento"/>
        <w:jc w:val="center"/>
        <w:rPr>
          <w:rFonts w:ascii="Arial" w:hAnsi="Arial" w:cs="Arial"/>
        </w:rPr>
      </w:pPr>
    </w:p>
    <w:p w14:paraId="4DCD45B4" w14:textId="77777777" w:rsidR="00C11033" w:rsidRPr="00C11033" w:rsidRDefault="00C11033" w:rsidP="00C11033">
      <w:pPr>
        <w:pStyle w:val="SemEspaamento"/>
        <w:jc w:val="center"/>
        <w:rPr>
          <w:rFonts w:ascii="Arial" w:hAnsi="Arial" w:cs="Arial"/>
        </w:rPr>
      </w:pPr>
    </w:p>
    <w:p w14:paraId="10126C92" w14:textId="19934D45" w:rsidR="00C11033" w:rsidRPr="00C11033" w:rsidRDefault="00C11033" w:rsidP="00C11033">
      <w:pPr>
        <w:pStyle w:val="SemEspaamento"/>
        <w:jc w:val="center"/>
        <w:rPr>
          <w:rFonts w:ascii="Arial" w:hAnsi="Arial" w:cs="Arial"/>
        </w:rPr>
      </w:pPr>
      <w:r w:rsidRPr="00C11033">
        <w:rPr>
          <w:rFonts w:ascii="Arial" w:eastAsia="Arial" w:hAnsi="Arial" w:cs="Arial"/>
        </w:rPr>
        <w:t>______________________________</w:t>
      </w:r>
    </w:p>
    <w:p w14:paraId="40ABB9FA" w14:textId="63436616" w:rsidR="00BB557E" w:rsidRPr="00C11033" w:rsidRDefault="00BB557E" w:rsidP="00C11033">
      <w:pPr>
        <w:pStyle w:val="SemEspaamento"/>
        <w:jc w:val="center"/>
        <w:rPr>
          <w:rFonts w:ascii="Arial" w:eastAsia="Arial" w:hAnsi="Arial" w:cs="Arial"/>
          <w:b/>
          <w:bCs/>
        </w:rPr>
      </w:pPr>
    </w:p>
    <w:sectPr w:rsidR="00BB557E" w:rsidRPr="00C11033" w:rsidSect="00C11033">
      <w:headerReference w:type="even" r:id="rId11"/>
      <w:footerReference w:type="default" r:id="rId12"/>
      <w:headerReference w:type="first" r:id="rId13"/>
      <w:pgSz w:w="11905" w:h="16837" w:code="9"/>
      <w:pgMar w:top="1135" w:right="992" w:bottom="0" w:left="2126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05DC" w14:textId="77777777" w:rsidR="00DB0E46" w:rsidRDefault="00DB0E46">
      <w:r>
        <w:separator/>
      </w:r>
    </w:p>
    <w:p w14:paraId="33869FB1" w14:textId="77777777" w:rsidR="00DB0E46" w:rsidRDefault="00DB0E46"/>
  </w:endnote>
  <w:endnote w:type="continuationSeparator" w:id="0">
    <w:p w14:paraId="45EA5976" w14:textId="77777777" w:rsidR="00DB0E46" w:rsidRDefault="00DB0E46">
      <w:r>
        <w:continuationSeparator/>
      </w:r>
    </w:p>
    <w:p w14:paraId="4A76E918" w14:textId="77777777" w:rsidR="00DB0E46" w:rsidRDefault="00DB0E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12E37" w14:textId="77777777" w:rsidR="005C5573" w:rsidRDefault="007D5786">
    <w:pPr>
      <w:pStyle w:val="Rodap"/>
      <w:jc w:val="right"/>
    </w:pPr>
    <w:r>
      <w:fldChar w:fldCharType="begin"/>
    </w:r>
    <w:r w:rsidR="005C5573">
      <w:instrText>PAGE   \* MERGEFORMAT</w:instrText>
    </w:r>
    <w:r>
      <w:fldChar w:fldCharType="separate"/>
    </w:r>
    <w:r w:rsidR="005C1652">
      <w:rPr>
        <w:noProof/>
      </w:rPr>
      <w:t>3</w:t>
    </w:r>
    <w:r>
      <w:rPr>
        <w:noProof/>
      </w:rPr>
      <w:fldChar w:fldCharType="end"/>
    </w:r>
  </w:p>
  <w:p w14:paraId="3006AD27" w14:textId="77777777" w:rsidR="005C5573" w:rsidRDefault="005C5573" w:rsidP="00A32472"/>
  <w:p w14:paraId="0B2D7B5A" w14:textId="77777777" w:rsidR="005C5573" w:rsidRDefault="005C55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4B002" w14:textId="77777777" w:rsidR="00DB0E46" w:rsidRDefault="00DB0E46">
      <w:r>
        <w:separator/>
      </w:r>
    </w:p>
    <w:p w14:paraId="78912BC4" w14:textId="77777777" w:rsidR="00DB0E46" w:rsidRDefault="00DB0E46"/>
  </w:footnote>
  <w:footnote w:type="continuationSeparator" w:id="0">
    <w:p w14:paraId="306E60DB" w14:textId="77777777" w:rsidR="00DB0E46" w:rsidRDefault="00DB0E46">
      <w:r>
        <w:continuationSeparator/>
      </w:r>
    </w:p>
    <w:p w14:paraId="15867DC3" w14:textId="77777777" w:rsidR="00DB0E46" w:rsidRDefault="00DB0E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6BE1" w14:textId="77777777" w:rsidR="005C5573" w:rsidRDefault="005C5573">
    <w:r>
      <w:cr/>
    </w:r>
  </w:p>
  <w:p w14:paraId="7B8A4D82" w14:textId="77777777" w:rsidR="005C5573" w:rsidRDefault="005C5573"/>
  <w:p w14:paraId="03CC6BF7" w14:textId="77777777" w:rsidR="005C5573" w:rsidRDefault="005C55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B84B" w14:textId="1C049A37" w:rsidR="005C5573" w:rsidRPr="00B75825" w:rsidRDefault="005C5573" w:rsidP="00B75825">
    <w:pPr>
      <w:pStyle w:val="Cabealho"/>
      <w:tabs>
        <w:tab w:val="clear" w:pos="4419"/>
        <w:tab w:val="center" w:pos="8787"/>
      </w:tabs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6jtaZhhIFDDab" int2:id="jgQJN6HT">
      <int2:state int2:value="Rejected" int2:type="AugLoop_Text_Critique"/>
    </int2:textHash>
    <int2:textHash int2:hashCode="w4fJgqEy0Fy9X4" int2:id="2oTVU2kw">
      <int2:state int2:value="Rejected" int2:type="AugLoop_Text_Critique"/>
    </int2:textHash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DA5334"/>
    <w:multiLevelType w:val="multilevel"/>
    <w:tmpl w:val="46545016"/>
    <w:styleLink w:val="APP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F3111B"/>
    <w:multiLevelType w:val="multilevel"/>
    <w:tmpl w:val="951A7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10D0BCB"/>
    <w:multiLevelType w:val="hybridMultilevel"/>
    <w:tmpl w:val="3F6474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F1FAE"/>
    <w:multiLevelType w:val="hybridMultilevel"/>
    <w:tmpl w:val="CBFC10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B4A8F"/>
    <w:multiLevelType w:val="hybridMultilevel"/>
    <w:tmpl w:val="18C6BA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202C8"/>
    <w:multiLevelType w:val="multilevel"/>
    <w:tmpl w:val="E4C60FC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F1092D"/>
    <w:multiLevelType w:val="hybridMultilevel"/>
    <w:tmpl w:val="0F988520"/>
    <w:lvl w:ilvl="0" w:tplc="8E6A0A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E56A3"/>
    <w:multiLevelType w:val="hybridMultilevel"/>
    <w:tmpl w:val="7E3C3238"/>
    <w:styleLink w:val="Escritrio"/>
    <w:lvl w:ilvl="0" w:tplc="1938E116">
      <w:start w:val="1"/>
      <w:numFmt w:val="decimal"/>
      <w:lvlText w:val="%1)"/>
      <w:lvlJc w:val="left"/>
      <w:pPr>
        <w:ind w:left="0" w:firstLine="0"/>
      </w:pPr>
      <w:rPr>
        <w:rFonts w:ascii="Arial" w:hAnsi="Arial" w:hint="default"/>
        <w:b/>
        <w:sz w:val="24"/>
      </w:rPr>
    </w:lvl>
    <w:lvl w:ilvl="1" w:tplc="C5280896">
      <w:start w:val="1"/>
      <w:numFmt w:val="decimal"/>
      <w:lvlText w:val="%2)"/>
      <w:lvlJc w:val="left"/>
      <w:pPr>
        <w:ind w:left="0" w:firstLine="0"/>
      </w:pPr>
      <w:rPr>
        <w:rFonts w:ascii="Arial" w:hAnsi="Arial" w:hint="default"/>
        <w:b/>
        <w:sz w:val="24"/>
      </w:rPr>
    </w:lvl>
    <w:lvl w:ilvl="2" w:tplc="DDCA2666">
      <w:start w:val="1"/>
      <w:numFmt w:val="decimal"/>
      <w:lvlText w:val="%3)"/>
      <w:lvlJc w:val="left"/>
      <w:pPr>
        <w:ind w:left="0" w:firstLine="0"/>
      </w:pPr>
      <w:rPr>
        <w:rFonts w:ascii="Arial" w:hAnsi="Arial" w:hint="default"/>
        <w:b/>
        <w:sz w:val="24"/>
      </w:rPr>
    </w:lvl>
    <w:lvl w:ilvl="3" w:tplc="91CA6F0C">
      <w:start w:val="1"/>
      <w:numFmt w:val="decimal"/>
      <w:lvlText w:val="(%4)"/>
      <w:lvlJc w:val="left"/>
      <w:pPr>
        <w:ind w:left="0" w:firstLine="0"/>
      </w:pPr>
      <w:rPr>
        <w:rFonts w:ascii="Arial" w:hAnsi="Arial" w:hint="default"/>
        <w:b/>
        <w:sz w:val="24"/>
      </w:rPr>
    </w:lvl>
    <w:lvl w:ilvl="4" w:tplc="C15EAC0A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 w:tplc="B150C022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 w:tplc="7B68CE48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 w:tplc="49CA57DA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 w:tplc="BFB4EBEC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0C4014DF"/>
    <w:multiLevelType w:val="hybridMultilevel"/>
    <w:tmpl w:val="2D48A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03120"/>
    <w:multiLevelType w:val="hybridMultilevel"/>
    <w:tmpl w:val="8C6A5996"/>
    <w:lvl w:ilvl="0" w:tplc="E98ADD56">
      <w:start w:val="1"/>
      <w:numFmt w:val="decimal"/>
      <w:lvlText w:val="%1-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E018774A">
      <w:numFmt w:val="decimal"/>
      <w:lvlText w:val=""/>
      <w:lvlJc w:val="left"/>
    </w:lvl>
    <w:lvl w:ilvl="2" w:tplc="F07C68D4">
      <w:numFmt w:val="decimal"/>
      <w:lvlText w:val=""/>
      <w:lvlJc w:val="left"/>
    </w:lvl>
    <w:lvl w:ilvl="3" w:tplc="21A408F2">
      <w:numFmt w:val="decimal"/>
      <w:lvlText w:val=""/>
      <w:lvlJc w:val="left"/>
    </w:lvl>
    <w:lvl w:ilvl="4" w:tplc="9FC02E9C">
      <w:numFmt w:val="decimal"/>
      <w:lvlText w:val=""/>
      <w:lvlJc w:val="left"/>
    </w:lvl>
    <w:lvl w:ilvl="5" w:tplc="75B8A648">
      <w:numFmt w:val="decimal"/>
      <w:lvlText w:val=""/>
      <w:lvlJc w:val="left"/>
    </w:lvl>
    <w:lvl w:ilvl="6" w:tplc="C88E6E6A">
      <w:numFmt w:val="decimal"/>
      <w:lvlText w:val=""/>
      <w:lvlJc w:val="left"/>
    </w:lvl>
    <w:lvl w:ilvl="7" w:tplc="5B067658">
      <w:numFmt w:val="decimal"/>
      <w:lvlText w:val=""/>
      <w:lvlJc w:val="left"/>
    </w:lvl>
    <w:lvl w:ilvl="8" w:tplc="67AC939C">
      <w:numFmt w:val="decimal"/>
      <w:lvlText w:val=""/>
      <w:lvlJc w:val="left"/>
    </w:lvl>
  </w:abstractNum>
  <w:abstractNum w:abstractNumId="11" w15:restartNumberingAfterBreak="0">
    <w:nsid w:val="175A07F6"/>
    <w:multiLevelType w:val="hybridMultilevel"/>
    <w:tmpl w:val="12327C7A"/>
    <w:lvl w:ilvl="0" w:tplc="C664812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17C16B7A"/>
    <w:multiLevelType w:val="multilevel"/>
    <w:tmpl w:val="951A7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034182A"/>
    <w:multiLevelType w:val="multilevel"/>
    <w:tmpl w:val="8D80EC3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7D33BB"/>
    <w:multiLevelType w:val="hybridMultilevel"/>
    <w:tmpl w:val="EBFCE7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D3BD7"/>
    <w:multiLevelType w:val="multilevel"/>
    <w:tmpl w:val="F48E730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B132E45"/>
    <w:multiLevelType w:val="hybridMultilevel"/>
    <w:tmpl w:val="13A89C5C"/>
    <w:lvl w:ilvl="0" w:tplc="B97AED7A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75AA4"/>
    <w:multiLevelType w:val="hybridMultilevel"/>
    <w:tmpl w:val="91865818"/>
    <w:lvl w:ilvl="0" w:tplc="21CE24CC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F476955"/>
    <w:multiLevelType w:val="hybridMultilevel"/>
    <w:tmpl w:val="1562AB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80494"/>
    <w:multiLevelType w:val="hybridMultilevel"/>
    <w:tmpl w:val="91865818"/>
    <w:lvl w:ilvl="0" w:tplc="21CE24CC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1BF3A40"/>
    <w:multiLevelType w:val="hybridMultilevel"/>
    <w:tmpl w:val="FE9652BE"/>
    <w:lvl w:ilvl="0" w:tplc="761A5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62830"/>
    <w:multiLevelType w:val="multilevel"/>
    <w:tmpl w:val="150E3D30"/>
    <w:styleLink w:val="Estilo1"/>
    <w:lvl w:ilvl="0">
      <w:start w:val="1"/>
      <w:numFmt w:val="upperRoman"/>
      <w:lvlText w:val="%1."/>
      <w:lvlJc w:val="right"/>
      <w:pPr>
        <w:ind w:left="720" w:hanging="363"/>
      </w:pPr>
      <w:rPr>
        <w:rFonts w:hint="default"/>
      </w:rPr>
    </w:lvl>
    <w:lvl w:ilvl="1">
      <w:start w:val="1"/>
      <w:numFmt w:val="none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2" w15:restartNumberingAfterBreak="0">
    <w:nsid w:val="36F75020"/>
    <w:multiLevelType w:val="multilevel"/>
    <w:tmpl w:val="46545016"/>
    <w:numStyleLink w:val="APPA"/>
  </w:abstractNum>
  <w:abstractNum w:abstractNumId="23" w15:restartNumberingAfterBreak="0">
    <w:nsid w:val="37D2351C"/>
    <w:multiLevelType w:val="multilevel"/>
    <w:tmpl w:val="9B047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1E64AE"/>
    <w:multiLevelType w:val="hybridMultilevel"/>
    <w:tmpl w:val="896A2D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1E7133"/>
    <w:multiLevelType w:val="multilevel"/>
    <w:tmpl w:val="DFEC26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3CF11E2D"/>
    <w:multiLevelType w:val="hybridMultilevel"/>
    <w:tmpl w:val="7F902C4E"/>
    <w:lvl w:ilvl="0" w:tplc="16F414D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12962"/>
    <w:multiLevelType w:val="hybridMultilevel"/>
    <w:tmpl w:val="8FFADE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513404"/>
    <w:multiLevelType w:val="hybridMultilevel"/>
    <w:tmpl w:val="95985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065BD"/>
    <w:multiLevelType w:val="hybridMultilevel"/>
    <w:tmpl w:val="AAA0703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E20878"/>
    <w:multiLevelType w:val="hybridMultilevel"/>
    <w:tmpl w:val="51A4554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C87B37"/>
    <w:multiLevelType w:val="multilevel"/>
    <w:tmpl w:val="6B30B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5E76904"/>
    <w:multiLevelType w:val="multilevel"/>
    <w:tmpl w:val="5B52BE02"/>
    <w:styleLink w:val="Appa0"/>
    <w:lvl w:ilvl="0">
      <w:start w:val="1"/>
      <w:numFmt w:val="decimal"/>
      <w:lvlText w:val="%1."/>
      <w:lvlJc w:val="righ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FD742AE"/>
    <w:multiLevelType w:val="multilevel"/>
    <w:tmpl w:val="C008950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4230270"/>
    <w:multiLevelType w:val="hybridMultilevel"/>
    <w:tmpl w:val="0416000F"/>
    <w:lvl w:ilvl="0" w:tplc="6980C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BE0804">
      <w:numFmt w:val="decimal"/>
      <w:lvlText w:val=""/>
      <w:lvlJc w:val="left"/>
    </w:lvl>
    <w:lvl w:ilvl="2" w:tplc="CE4E08D8">
      <w:numFmt w:val="decimal"/>
      <w:lvlText w:val=""/>
      <w:lvlJc w:val="left"/>
    </w:lvl>
    <w:lvl w:ilvl="3" w:tplc="93408090">
      <w:numFmt w:val="decimal"/>
      <w:lvlText w:val=""/>
      <w:lvlJc w:val="left"/>
    </w:lvl>
    <w:lvl w:ilvl="4" w:tplc="7736F3CA">
      <w:numFmt w:val="decimal"/>
      <w:lvlText w:val=""/>
      <w:lvlJc w:val="left"/>
    </w:lvl>
    <w:lvl w:ilvl="5" w:tplc="29D2EB68">
      <w:numFmt w:val="decimal"/>
      <w:lvlText w:val=""/>
      <w:lvlJc w:val="left"/>
    </w:lvl>
    <w:lvl w:ilvl="6" w:tplc="A8EE3286">
      <w:numFmt w:val="decimal"/>
      <w:lvlText w:val=""/>
      <w:lvlJc w:val="left"/>
    </w:lvl>
    <w:lvl w:ilvl="7" w:tplc="A400413C">
      <w:numFmt w:val="decimal"/>
      <w:lvlText w:val=""/>
      <w:lvlJc w:val="left"/>
    </w:lvl>
    <w:lvl w:ilvl="8" w:tplc="022A65B4">
      <w:numFmt w:val="decimal"/>
      <w:lvlText w:val=""/>
      <w:lvlJc w:val="left"/>
    </w:lvl>
  </w:abstractNum>
  <w:abstractNum w:abstractNumId="35" w15:restartNumberingAfterBreak="0">
    <w:nsid w:val="543E07FE"/>
    <w:multiLevelType w:val="hybridMultilevel"/>
    <w:tmpl w:val="239C9B46"/>
    <w:lvl w:ilvl="0" w:tplc="1E24CF10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BD71CE"/>
    <w:multiLevelType w:val="hybridMultilevel"/>
    <w:tmpl w:val="E14CBDAC"/>
    <w:lvl w:ilvl="0" w:tplc="1DF82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67C7F"/>
    <w:multiLevelType w:val="multilevel"/>
    <w:tmpl w:val="2D0C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EA4730A"/>
    <w:multiLevelType w:val="multilevel"/>
    <w:tmpl w:val="37CC0AE0"/>
    <w:lvl w:ilvl="0">
      <w:start w:val="1"/>
      <w:numFmt w:val="upperRoman"/>
      <w:lvlText w:val="%1.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6354E05"/>
    <w:multiLevelType w:val="multilevel"/>
    <w:tmpl w:val="2D0C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9634F2E"/>
    <w:multiLevelType w:val="multilevel"/>
    <w:tmpl w:val="2D0C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BCE1466"/>
    <w:multiLevelType w:val="multilevel"/>
    <w:tmpl w:val="9092D0B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6D523545"/>
    <w:multiLevelType w:val="hybridMultilevel"/>
    <w:tmpl w:val="96D25D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47E57"/>
    <w:multiLevelType w:val="hybridMultilevel"/>
    <w:tmpl w:val="FCB08558"/>
    <w:lvl w:ilvl="0" w:tplc="F514A7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C94DAC"/>
    <w:multiLevelType w:val="multilevel"/>
    <w:tmpl w:val="56D000B4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033278C"/>
    <w:multiLevelType w:val="hybridMultilevel"/>
    <w:tmpl w:val="7D243428"/>
    <w:lvl w:ilvl="0" w:tplc="5642B6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5E5512"/>
    <w:multiLevelType w:val="multilevel"/>
    <w:tmpl w:val="BEDEF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4021D1"/>
    <w:multiLevelType w:val="hybridMultilevel"/>
    <w:tmpl w:val="65C6E680"/>
    <w:lvl w:ilvl="0" w:tplc="3F30790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CD269DF"/>
    <w:multiLevelType w:val="multilevel"/>
    <w:tmpl w:val="7E90DA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9" w15:restartNumberingAfterBreak="0">
    <w:nsid w:val="7FD27308"/>
    <w:multiLevelType w:val="multilevel"/>
    <w:tmpl w:val="2D0C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FF12535"/>
    <w:multiLevelType w:val="hybridMultilevel"/>
    <w:tmpl w:val="06F2B5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32"/>
  </w:num>
  <w:num w:numId="4">
    <w:abstractNumId w:val="8"/>
  </w:num>
  <w:num w:numId="5">
    <w:abstractNumId w:val="38"/>
  </w:num>
  <w:num w:numId="6">
    <w:abstractNumId w:val="16"/>
  </w:num>
  <w:num w:numId="7">
    <w:abstractNumId w:val="5"/>
  </w:num>
  <w:num w:numId="8">
    <w:abstractNumId w:val="9"/>
  </w:num>
  <w:num w:numId="9">
    <w:abstractNumId w:val="36"/>
  </w:num>
  <w:num w:numId="10">
    <w:abstractNumId w:val="11"/>
  </w:num>
  <w:num w:numId="11">
    <w:abstractNumId w:val="22"/>
  </w:num>
  <w:num w:numId="12">
    <w:abstractNumId w:val="14"/>
  </w:num>
  <w:num w:numId="13">
    <w:abstractNumId w:val="3"/>
  </w:num>
  <w:num w:numId="14">
    <w:abstractNumId w:val="42"/>
  </w:num>
  <w:num w:numId="15">
    <w:abstractNumId w:val="18"/>
  </w:num>
  <w:num w:numId="16">
    <w:abstractNumId w:val="1"/>
  </w:num>
  <w:num w:numId="17">
    <w:abstractNumId w:val="10"/>
  </w:num>
  <w:num w:numId="18">
    <w:abstractNumId w:val="13"/>
  </w:num>
  <w:num w:numId="19">
    <w:abstractNumId w:val="6"/>
  </w:num>
  <w:num w:numId="20">
    <w:abstractNumId w:val="34"/>
  </w:num>
  <w:num w:numId="21">
    <w:abstractNumId w:val="4"/>
  </w:num>
  <w:num w:numId="22">
    <w:abstractNumId w:val="47"/>
  </w:num>
  <w:num w:numId="23">
    <w:abstractNumId w:val="35"/>
  </w:num>
  <w:num w:numId="24">
    <w:abstractNumId w:val="50"/>
  </w:num>
  <w:num w:numId="25">
    <w:abstractNumId w:val="45"/>
  </w:num>
  <w:num w:numId="26">
    <w:abstractNumId w:val="7"/>
  </w:num>
  <w:num w:numId="27">
    <w:abstractNumId w:val="29"/>
  </w:num>
  <w:num w:numId="28">
    <w:abstractNumId w:val="19"/>
  </w:num>
  <w:num w:numId="29">
    <w:abstractNumId w:val="40"/>
  </w:num>
  <w:num w:numId="30">
    <w:abstractNumId w:val="49"/>
  </w:num>
  <w:num w:numId="31">
    <w:abstractNumId w:val="39"/>
  </w:num>
  <w:num w:numId="32">
    <w:abstractNumId w:val="25"/>
  </w:num>
  <w:num w:numId="33">
    <w:abstractNumId w:val="33"/>
  </w:num>
  <w:num w:numId="34">
    <w:abstractNumId w:val="41"/>
  </w:num>
  <w:num w:numId="35">
    <w:abstractNumId w:val="46"/>
  </w:num>
  <w:num w:numId="36">
    <w:abstractNumId w:val="23"/>
  </w:num>
  <w:num w:numId="37">
    <w:abstractNumId w:val="15"/>
  </w:num>
  <w:num w:numId="38">
    <w:abstractNumId w:val="44"/>
  </w:num>
  <w:num w:numId="39">
    <w:abstractNumId w:val="37"/>
  </w:num>
  <w:num w:numId="40">
    <w:abstractNumId w:val="2"/>
  </w:num>
  <w:num w:numId="41">
    <w:abstractNumId w:val="28"/>
  </w:num>
  <w:num w:numId="42">
    <w:abstractNumId w:val="31"/>
  </w:num>
  <w:num w:numId="43">
    <w:abstractNumId w:val="12"/>
  </w:num>
  <w:num w:numId="44">
    <w:abstractNumId w:val="24"/>
  </w:num>
  <w:num w:numId="45">
    <w:abstractNumId w:val="30"/>
  </w:num>
  <w:num w:numId="46">
    <w:abstractNumId w:val="27"/>
  </w:num>
  <w:num w:numId="47">
    <w:abstractNumId w:val="17"/>
  </w:num>
  <w:num w:numId="48">
    <w:abstractNumId w:val="43"/>
  </w:num>
  <w:num w:numId="49">
    <w:abstractNumId w:val="48"/>
  </w:num>
  <w:num w:numId="50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0C"/>
    <w:rsid w:val="00002A1C"/>
    <w:rsid w:val="0000363A"/>
    <w:rsid w:val="000041DF"/>
    <w:rsid w:val="00004B94"/>
    <w:rsid w:val="00005A3D"/>
    <w:rsid w:val="00007373"/>
    <w:rsid w:val="0001316D"/>
    <w:rsid w:val="000155A2"/>
    <w:rsid w:val="00016E41"/>
    <w:rsid w:val="00017C6D"/>
    <w:rsid w:val="00021B43"/>
    <w:rsid w:val="000220AB"/>
    <w:rsid w:val="00022C66"/>
    <w:rsid w:val="00025D9B"/>
    <w:rsid w:val="000262C9"/>
    <w:rsid w:val="00026E95"/>
    <w:rsid w:val="00030A35"/>
    <w:rsid w:val="00030F00"/>
    <w:rsid w:val="00032773"/>
    <w:rsid w:val="00034627"/>
    <w:rsid w:val="00034987"/>
    <w:rsid w:val="00034BCD"/>
    <w:rsid w:val="00034D4E"/>
    <w:rsid w:val="000367FC"/>
    <w:rsid w:val="00036CBA"/>
    <w:rsid w:val="00036F76"/>
    <w:rsid w:val="00037334"/>
    <w:rsid w:val="00037621"/>
    <w:rsid w:val="000377C8"/>
    <w:rsid w:val="0004035A"/>
    <w:rsid w:val="000417DA"/>
    <w:rsid w:val="000422D0"/>
    <w:rsid w:val="0004379A"/>
    <w:rsid w:val="00043A2A"/>
    <w:rsid w:val="00043C8C"/>
    <w:rsid w:val="0004579A"/>
    <w:rsid w:val="00046435"/>
    <w:rsid w:val="0004757D"/>
    <w:rsid w:val="0005065A"/>
    <w:rsid w:val="00050903"/>
    <w:rsid w:val="000514EB"/>
    <w:rsid w:val="000524B1"/>
    <w:rsid w:val="000529B5"/>
    <w:rsid w:val="00054CED"/>
    <w:rsid w:val="00054E5D"/>
    <w:rsid w:val="000564D7"/>
    <w:rsid w:val="00057E7E"/>
    <w:rsid w:val="00060B0F"/>
    <w:rsid w:val="00061549"/>
    <w:rsid w:val="00061846"/>
    <w:rsid w:val="00061AE7"/>
    <w:rsid w:val="00062A2D"/>
    <w:rsid w:val="00063550"/>
    <w:rsid w:val="00064141"/>
    <w:rsid w:val="0006480C"/>
    <w:rsid w:val="00065039"/>
    <w:rsid w:val="0007176D"/>
    <w:rsid w:val="00071BC4"/>
    <w:rsid w:val="00072125"/>
    <w:rsid w:val="00072BD3"/>
    <w:rsid w:val="00072DF9"/>
    <w:rsid w:val="00073C71"/>
    <w:rsid w:val="000758C1"/>
    <w:rsid w:val="00075CAB"/>
    <w:rsid w:val="00077F81"/>
    <w:rsid w:val="00080B94"/>
    <w:rsid w:val="00082A9D"/>
    <w:rsid w:val="000841C9"/>
    <w:rsid w:val="00084A6D"/>
    <w:rsid w:val="00084F11"/>
    <w:rsid w:val="00085D77"/>
    <w:rsid w:val="00086084"/>
    <w:rsid w:val="00086FBD"/>
    <w:rsid w:val="00087EC9"/>
    <w:rsid w:val="00093894"/>
    <w:rsid w:val="00093EC4"/>
    <w:rsid w:val="00094AD0"/>
    <w:rsid w:val="000950E9"/>
    <w:rsid w:val="00095882"/>
    <w:rsid w:val="00095B5D"/>
    <w:rsid w:val="0009685B"/>
    <w:rsid w:val="000A1E42"/>
    <w:rsid w:val="000A2371"/>
    <w:rsid w:val="000A2E38"/>
    <w:rsid w:val="000A2FFB"/>
    <w:rsid w:val="000A386A"/>
    <w:rsid w:val="000A4645"/>
    <w:rsid w:val="000A4E55"/>
    <w:rsid w:val="000B02FE"/>
    <w:rsid w:val="000B1757"/>
    <w:rsid w:val="000B2477"/>
    <w:rsid w:val="000B2C72"/>
    <w:rsid w:val="000B3791"/>
    <w:rsid w:val="000B3919"/>
    <w:rsid w:val="000B44E4"/>
    <w:rsid w:val="000B47B6"/>
    <w:rsid w:val="000B6387"/>
    <w:rsid w:val="000B67C2"/>
    <w:rsid w:val="000B6BF6"/>
    <w:rsid w:val="000C079C"/>
    <w:rsid w:val="000C0933"/>
    <w:rsid w:val="000C0CE5"/>
    <w:rsid w:val="000C1CB4"/>
    <w:rsid w:val="000C3DD9"/>
    <w:rsid w:val="000C54D5"/>
    <w:rsid w:val="000C5EC3"/>
    <w:rsid w:val="000D2C31"/>
    <w:rsid w:val="000D4B31"/>
    <w:rsid w:val="000D6C51"/>
    <w:rsid w:val="000E0E9C"/>
    <w:rsid w:val="000E354B"/>
    <w:rsid w:val="000E403A"/>
    <w:rsid w:val="000E4175"/>
    <w:rsid w:val="000E4985"/>
    <w:rsid w:val="000F02D8"/>
    <w:rsid w:val="000F0A2C"/>
    <w:rsid w:val="000F0A5B"/>
    <w:rsid w:val="000F1025"/>
    <w:rsid w:val="000F1B74"/>
    <w:rsid w:val="000F208E"/>
    <w:rsid w:val="000F28D3"/>
    <w:rsid w:val="000F3079"/>
    <w:rsid w:val="000F473C"/>
    <w:rsid w:val="000F63BC"/>
    <w:rsid w:val="000F651E"/>
    <w:rsid w:val="00101B05"/>
    <w:rsid w:val="0010218A"/>
    <w:rsid w:val="00102657"/>
    <w:rsid w:val="00102FE2"/>
    <w:rsid w:val="00103C25"/>
    <w:rsid w:val="00104FFE"/>
    <w:rsid w:val="0010550B"/>
    <w:rsid w:val="00106A35"/>
    <w:rsid w:val="00107776"/>
    <w:rsid w:val="001100E0"/>
    <w:rsid w:val="00111182"/>
    <w:rsid w:val="00111C7A"/>
    <w:rsid w:val="001136C5"/>
    <w:rsid w:val="00117501"/>
    <w:rsid w:val="00117F60"/>
    <w:rsid w:val="001209C7"/>
    <w:rsid w:val="001246B9"/>
    <w:rsid w:val="00126CD3"/>
    <w:rsid w:val="0013264E"/>
    <w:rsid w:val="00134E7B"/>
    <w:rsid w:val="00135833"/>
    <w:rsid w:val="001368CA"/>
    <w:rsid w:val="00136E3E"/>
    <w:rsid w:val="00137D4B"/>
    <w:rsid w:val="00137E64"/>
    <w:rsid w:val="00141422"/>
    <w:rsid w:val="00143364"/>
    <w:rsid w:val="001435BA"/>
    <w:rsid w:val="00143D5B"/>
    <w:rsid w:val="0014409E"/>
    <w:rsid w:val="00145014"/>
    <w:rsid w:val="00146776"/>
    <w:rsid w:val="0014695B"/>
    <w:rsid w:val="001500FC"/>
    <w:rsid w:val="00150F0A"/>
    <w:rsid w:val="001526A4"/>
    <w:rsid w:val="00153F12"/>
    <w:rsid w:val="00154D47"/>
    <w:rsid w:val="00154F27"/>
    <w:rsid w:val="00155A54"/>
    <w:rsid w:val="001564A0"/>
    <w:rsid w:val="00157468"/>
    <w:rsid w:val="0016074B"/>
    <w:rsid w:val="00164D28"/>
    <w:rsid w:val="00165C73"/>
    <w:rsid w:val="00166B28"/>
    <w:rsid w:val="00167DDD"/>
    <w:rsid w:val="00167F1F"/>
    <w:rsid w:val="001707B7"/>
    <w:rsid w:val="00171DB4"/>
    <w:rsid w:val="001724D5"/>
    <w:rsid w:val="00173513"/>
    <w:rsid w:val="00174A78"/>
    <w:rsid w:val="00175599"/>
    <w:rsid w:val="001763D6"/>
    <w:rsid w:val="00176A0C"/>
    <w:rsid w:val="00176A8D"/>
    <w:rsid w:val="00176D62"/>
    <w:rsid w:val="001779AF"/>
    <w:rsid w:val="0018033C"/>
    <w:rsid w:val="00180790"/>
    <w:rsid w:val="00182721"/>
    <w:rsid w:val="00182964"/>
    <w:rsid w:val="0018471D"/>
    <w:rsid w:val="00185D93"/>
    <w:rsid w:val="00187324"/>
    <w:rsid w:val="00187F22"/>
    <w:rsid w:val="00191345"/>
    <w:rsid w:val="00193F98"/>
    <w:rsid w:val="00193FF8"/>
    <w:rsid w:val="0019426C"/>
    <w:rsid w:val="001957DD"/>
    <w:rsid w:val="001969DF"/>
    <w:rsid w:val="00196F56"/>
    <w:rsid w:val="001978F2"/>
    <w:rsid w:val="001A0909"/>
    <w:rsid w:val="001A1F3E"/>
    <w:rsid w:val="001A3F70"/>
    <w:rsid w:val="001A4961"/>
    <w:rsid w:val="001A5014"/>
    <w:rsid w:val="001A71DD"/>
    <w:rsid w:val="001A72B8"/>
    <w:rsid w:val="001A792F"/>
    <w:rsid w:val="001A7D12"/>
    <w:rsid w:val="001B0534"/>
    <w:rsid w:val="001B0900"/>
    <w:rsid w:val="001B0E37"/>
    <w:rsid w:val="001B162B"/>
    <w:rsid w:val="001B1EF2"/>
    <w:rsid w:val="001B3C25"/>
    <w:rsid w:val="001B4B16"/>
    <w:rsid w:val="001B58B8"/>
    <w:rsid w:val="001B6BF2"/>
    <w:rsid w:val="001B748F"/>
    <w:rsid w:val="001B7D6B"/>
    <w:rsid w:val="001C0056"/>
    <w:rsid w:val="001C436B"/>
    <w:rsid w:val="001C4F46"/>
    <w:rsid w:val="001C51EB"/>
    <w:rsid w:val="001C6EB8"/>
    <w:rsid w:val="001D06F8"/>
    <w:rsid w:val="001D0DB4"/>
    <w:rsid w:val="001D1F89"/>
    <w:rsid w:val="001D326A"/>
    <w:rsid w:val="001D4B4E"/>
    <w:rsid w:val="001D690E"/>
    <w:rsid w:val="001E00A0"/>
    <w:rsid w:val="001E0D88"/>
    <w:rsid w:val="001E1B96"/>
    <w:rsid w:val="001E3F6C"/>
    <w:rsid w:val="001E54A2"/>
    <w:rsid w:val="001E67D8"/>
    <w:rsid w:val="001F017A"/>
    <w:rsid w:val="001F2913"/>
    <w:rsid w:val="001F2F12"/>
    <w:rsid w:val="001F4133"/>
    <w:rsid w:val="001F633B"/>
    <w:rsid w:val="001F6BAF"/>
    <w:rsid w:val="00201C62"/>
    <w:rsid w:val="002022DC"/>
    <w:rsid w:val="00202FC5"/>
    <w:rsid w:val="0020472D"/>
    <w:rsid w:val="002065C2"/>
    <w:rsid w:val="002066CF"/>
    <w:rsid w:val="002104A4"/>
    <w:rsid w:val="00211256"/>
    <w:rsid w:val="0021403B"/>
    <w:rsid w:val="00217855"/>
    <w:rsid w:val="00221001"/>
    <w:rsid w:val="0022105A"/>
    <w:rsid w:val="00222D4B"/>
    <w:rsid w:val="00222EF9"/>
    <w:rsid w:val="00224D4F"/>
    <w:rsid w:val="00225BF8"/>
    <w:rsid w:val="00226910"/>
    <w:rsid w:val="00241629"/>
    <w:rsid w:val="00242029"/>
    <w:rsid w:val="00242DA8"/>
    <w:rsid w:val="0024337D"/>
    <w:rsid w:val="0024350E"/>
    <w:rsid w:val="00243BDB"/>
    <w:rsid w:val="00245A3B"/>
    <w:rsid w:val="002464DA"/>
    <w:rsid w:val="00246685"/>
    <w:rsid w:val="00246DEB"/>
    <w:rsid w:val="002478CA"/>
    <w:rsid w:val="00247946"/>
    <w:rsid w:val="002515AE"/>
    <w:rsid w:val="00252F49"/>
    <w:rsid w:val="0025316A"/>
    <w:rsid w:val="00254220"/>
    <w:rsid w:val="00254930"/>
    <w:rsid w:val="0025504F"/>
    <w:rsid w:val="00265DAB"/>
    <w:rsid w:val="002664B6"/>
    <w:rsid w:val="00267CD1"/>
    <w:rsid w:val="00270B11"/>
    <w:rsid w:val="0027181E"/>
    <w:rsid w:val="00272681"/>
    <w:rsid w:val="002732D2"/>
    <w:rsid w:val="00273BF2"/>
    <w:rsid w:val="00274C65"/>
    <w:rsid w:val="00274F55"/>
    <w:rsid w:val="002751BE"/>
    <w:rsid w:val="00276F4A"/>
    <w:rsid w:val="00277498"/>
    <w:rsid w:val="00280449"/>
    <w:rsid w:val="002808BF"/>
    <w:rsid w:val="00280FC9"/>
    <w:rsid w:val="00281764"/>
    <w:rsid w:val="00281BED"/>
    <w:rsid w:val="00281E5F"/>
    <w:rsid w:val="002829F0"/>
    <w:rsid w:val="002839F7"/>
    <w:rsid w:val="0028420E"/>
    <w:rsid w:val="00284453"/>
    <w:rsid w:val="002864B4"/>
    <w:rsid w:val="0028726E"/>
    <w:rsid w:val="002903C8"/>
    <w:rsid w:val="00290ECC"/>
    <w:rsid w:val="00290F0D"/>
    <w:rsid w:val="0029198C"/>
    <w:rsid w:val="00291F56"/>
    <w:rsid w:val="00292ED7"/>
    <w:rsid w:val="00294326"/>
    <w:rsid w:val="0029439C"/>
    <w:rsid w:val="002963EB"/>
    <w:rsid w:val="00296F73"/>
    <w:rsid w:val="002A0191"/>
    <w:rsid w:val="002A3735"/>
    <w:rsid w:val="002A4564"/>
    <w:rsid w:val="002A4714"/>
    <w:rsid w:val="002A5477"/>
    <w:rsid w:val="002A6CD3"/>
    <w:rsid w:val="002B2E70"/>
    <w:rsid w:val="002B3820"/>
    <w:rsid w:val="002B4898"/>
    <w:rsid w:val="002B77D6"/>
    <w:rsid w:val="002C44BD"/>
    <w:rsid w:val="002C453D"/>
    <w:rsid w:val="002C50F1"/>
    <w:rsid w:val="002C6B7C"/>
    <w:rsid w:val="002D038E"/>
    <w:rsid w:val="002D0786"/>
    <w:rsid w:val="002D236B"/>
    <w:rsid w:val="002D2CD3"/>
    <w:rsid w:val="002D4740"/>
    <w:rsid w:val="002D603E"/>
    <w:rsid w:val="002E1283"/>
    <w:rsid w:val="002E1FD7"/>
    <w:rsid w:val="002E28E7"/>
    <w:rsid w:val="002E3BA3"/>
    <w:rsid w:val="002E7394"/>
    <w:rsid w:val="002E7DE5"/>
    <w:rsid w:val="002E7EB6"/>
    <w:rsid w:val="002F04D8"/>
    <w:rsid w:val="002F0DD3"/>
    <w:rsid w:val="002F1CAD"/>
    <w:rsid w:val="002F2283"/>
    <w:rsid w:val="002F2783"/>
    <w:rsid w:val="002F28E7"/>
    <w:rsid w:val="002F2AD1"/>
    <w:rsid w:val="002F4616"/>
    <w:rsid w:val="002F5424"/>
    <w:rsid w:val="00300679"/>
    <w:rsid w:val="00301077"/>
    <w:rsid w:val="00302DE9"/>
    <w:rsid w:val="00302E83"/>
    <w:rsid w:val="00305053"/>
    <w:rsid w:val="00305C36"/>
    <w:rsid w:val="00306AF2"/>
    <w:rsid w:val="00306D74"/>
    <w:rsid w:val="00310EA9"/>
    <w:rsid w:val="00314F34"/>
    <w:rsid w:val="00316971"/>
    <w:rsid w:val="003175D9"/>
    <w:rsid w:val="003176C1"/>
    <w:rsid w:val="0032064D"/>
    <w:rsid w:val="003208CE"/>
    <w:rsid w:val="00320B69"/>
    <w:rsid w:val="00321648"/>
    <w:rsid w:val="00321B0F"/>
    <w:rsid w:val="0032208C"/>
    <w:rsid w:val="003221DE"/>
    <w:rsid w:val="00322C84"/>
    <w:rsid w:val="00322F64"/>
    <w:rsid w:val="0032394F"/>
    <w:rsid w:val="003251A4"/>
    <w:rsid w:val="003251B9"/>
    <w:rsid w:val="0032569F"/>
    <w:rsid w:val="00330214"/>
    <w:rsid w:val="00335951"/>
    <w:rsid w:val="003367A6"/>
    <w:rsid w:val="0033681D"/>
    <w:rsid w:val="00337447"/>
    <w:rsid w:val="00340094"/>
    <w:rsid w:val="00340399"/>
    <w:rsid w:val="003454D7"/>
    <w:rsid w:val="00346347"/>
    <w:rsid w:val="00347C7D"/>
    <w:rsid w:val="0035000C"/>
    <w:rsid w:val="00350526"/>
    <w:rsid w:val="003510EB"/>
    <w:rsid w:val="00352433"/>
    <w:rsid w:val="00352FAD"/>
    <w:rsid w:val="00353DB1"/>
    <w:rsid w:val="00354132"/>
    <w:rsid w:val="003545EA"/>
    <w:rsid w:val="00354C5A"/>
    <w:rsid w:val="0035530E"/>
    <w:rsid w:val="00357E7D"/>
    <w:rsid w:val="00361D94"/>
    <w:rsid w:val="00365335"/>
    <w:rsid w:val="00370AB3"/>
    <w:rsid w:val="00371452"/>
    <w:rsid w:val="00372E97"/>
    <w:rsid w:val="003749C6"/>
    <w:rsid w:val="0037648A"/>
    <w:rsid w:val="0037663B"/>
    <w:rsid w:val="00376A44"/>
    <w:rsid w:val="003774D3"/>
    <w:rsid w:val="00377B9A"/>
    <w:rsid w:val="0038271F"/>
    <w:rsid w:val="003836BB"/>
    <w:rsid w:val="0038540C"/>
    <w:rsid w:val="00386EB2"/>
    <w:rsid w:val="00386FEC"/>
    <w:rsid w:val="00387703"/>
    <w:rsid w:val="0039049F"/>
    <w:rsid w:val="00390BFD"/>
    <w:rsid w:val="003937F3"/>
    <w:rsid w:val="0039421E"/>
    <w:rsid w:val="00394B4A"/>
    <w:rsid w:val="00394C09"/>
    <w:rsid w:val="00394ED5"/>
    <w:rsid w:val="003A00A5"/>
    <w:rsid w:val="003A09D0"/>
    <w:rsid w:val="003A37BA"/>
    <w:rsid w:val="003A6526"/>
    <w:rsid w:val="003A749B"/>
    <w:rsid w:val="003B352C"/>
    <w:rsid w:val="003B3B5F"/>
    <w:rsid w:val="003B4E64"/>
    <w:rsid w:val="003B6132"/>
    <w:rsid w:val="003C33AF"/>
    <w:rsid w:val="003C5ABB"/>
    <w:rsid w:val="003C6D18"/>
    <w:rsid w:val="003D473B"/>
    <w:rsid w:val="003D4828"/>
    <w:rsid w:val="003D73D5"/>
    <w:rsid w:val="003E015D"/>
    <w:rsid w:val="003E2D2F"/>
    <w:rsid w:val="003E6B30"/>
    <w:rsid w:val="003E7E4C"/>
    <w:rsid w:val="003F01C6"/>
    <w:rsid w:val="003F0E42"/>
    <w:rsid w:val="003F560C"/>
    <w:rsid w:val="003F612C"/>
    <w:rsid w:val="003F630E"/>
    <w:rsid w:val="00400A45"/>
    <w:rsid w:val="0040163F"/>
    <w:rsid w:val="00401854"/>
    <w:rsid w:val="00403CD4"/>
    <w:rsid w:val="00404423"/>
    <w:rsid w:val="00404440"/>
    <w:rsid w:val="004045D8"/>
    <w:rsid w:val="004065AA"/>
    <w:rsid w:val="00407307"/>
    <w:rsid w:val="004112A9"/>
    <w:rsid w:val="004115E6"/>
    <w:rsid w:val="00412A45"/>
    <w:rsid w:val="00412E95"/>
    <w:rsid w:val="00413984"/>
    <w:rsid w:val="00413F57"/>
    <w:rsid w:val="0041538D"/>
    <w:rsid w:val="00416673"/>
    <w:rsid w:val="0042566A"/>
    <w:rsid w:val="00425CD9"/>
    <w:rsid w:val="00426D0B"/>
    <w:rsid w:val="00426E43"/>
    <w:rsid w:val="00430531"/>
    <w:rsid w:val="00431C75"/>
    <w:rsid w:val="00431FD7"/>
    <w:rsid w:val="00433258"/>
    <w:rsid w:val="00433DBE"/>
    <w:rsid w:val="004372E0"/>
    <w:rsid w:val="0044030D"/>
    <w:rsid w:val="00440ABA"/>
    <w:rsid w:val="00442766"/>
    <w:rsid w:val="00444EE3"/>
    <w:rsid w:val="00444F2B"/>
    <w:rsid w:val="00445E11"/>
    <w:rsid w:val="0044672F"/>
    <w:rsid w:val="00451443"/>
    <w:rsid w:val="00452B69"/>
    <w:rsid w:val="004539BA"/>
    <w:rsid w:val="00453E51"/>
    <w:rsid w:val="004541FC"/>
    <w:rsid w:val="0045560D"/>
    <w:rsid w:val="0045569C"/>
    <w:rsid w:val="00455CBA"/>
    <w:rsid w:val="00457115"/>
    <w:rsid w:val="00460EA1"/>
    <w:rsid w:val="00461CF5"/>
    <w:rsid w:val="004633A4"/>
    <w:rsid w:val="00465CF8"/>
    <w:rsid w:val="00465F11"/>
    <w:rsid w:val="00471F6C"/>
    <w:rsid w:val="00472B2D"/>
    <w:rsid w:val="00472C86"/>
    <w:rsid w:val="00472E5A"/>
    <w:rsid w:val="00473CA6"/>
    <w:rsid w:val="0047488F"/>
    <w:rsid w:val="004748E3"/>
    <w:rsid w:val="004774B7"/>
    <w:rsid w:val="00477B9F"/>
    <w:rsid w:val="00482144"/>
    <w:rsid w:val="004823B6"/>
    <w:rsid w:val="00483E76"/>
    <w:rsid w:val="00483E90"/>
    <w:rsid w:val="00486846"/>
    <w:rsid w:val="00487319"/>
    <w:rsid w:val="004878C6"/>
    <w:rsid w:val="00487FCE"/>
    <w:rsid w:val="004902EC"/>
    <w:rsid w:val="00490AD4"/>
    <w:rsid w:val="00490F1D"/>
    <w:rsid w:val="00492C6E"/>
    <w:rsid w:val="004933C4"/>
    <w:rsid w:val="00493772"/>
    <w:rsid w:val="00494596"/>
    <w:rsid w:val="004978AB"/>
    <w:rsid w:val="00497BCE"/>
    <w:rsid w:val="004A0116"/>
    <w:rsid w:val="004A053B"/>
    <w:rsid w:val="004A1079"/>
    <w:rsid w:val="004A145D"/>
    <w:rsid w:val="004A1DD3"/>
    <w:rsid w:val="004A4D6B"/>
    <w:rsid w:val="004A5626"/>
    <w:rsid w:val="004A68C3"/>
    <w:rsid w:val="004B03A6"/>
    <w:rsid w:val="004B0BA3"/>
    <w:rsid w:val="004B1D20"/>
    <w:rsid w:val="004B3622"/>
    <w:rsid w:val="004B42B2"/>
    <w:rsid w:val="004B56F4"/>
    <w:rsid w:val="004B78F8"/>
    <w:rsid w:val="004C140A"/>
    <w:rsid w:val="004C2D03"/>
    <w:rsid w:val="004C3DC2"/>
    <w:rsid w:val="004C42A6"/>
    <w:rsid w:val="004C4DC3"/>
    <w:rsid w:val="004C556F"/>
    <w:rsid w:val="004D0E49"/>
    <w:rsid w:val="004D2D03"/>
    <w:rsid w:val="004E0209"/>
    <w:rsid w:val="004E0A71"/>
    <w:rsid w:val="004E0B1A"/>
    <w:rsid w:val="004E320E"/>
    <w:rsid w:val="004E42B0"/>
    <w:rsid w:val="004E4AB4"/>
    <w:rsid w:val="004F2E53"/>
    <w:rsid w:val="004F3B78"/>
    <w:rsid w:val="004F671E"/>
    <w:rsid w:val="004F6B54"/>
    <w:rsid w:val="005005AD"/>
    <w:rsid w:val="0050141F"/>
    <w:rsid w:val="005014EA"/>
    <w:rsid w:val="005016C4"/>
    <w:rsid w:val="005025A3"/>
    <w:rsid w:val="005029CA"/>
    <w:rsid w:val="005043FC"/>
    <w:rsid w:val="00506276"/>
    <w:rsid w:val="00506349"/>
    <w:rsid w:val="0051050C"/>
    <w:rsid w:val="0051083F"/>
    <w:rsid w:val="0051284D"/>
    <w:rsid w:val="00512FD5"/>
    <w:rsid w:val="00514CDF"/>
    <w:rsid w:val="00515F1B"/>
    <w:rsid w:val="00520DF5"/>
    <w:rsid w:val="00521486"/>
    <w:rsid w:val="00521DC3"/>
    <w:rsid w:val="005249B0"/>
    <w:rsid w:val="005268A6"/>
    <w:rsid w:val="005325C6"/>
    <w:rsid w:val="00532647"/>
    <w:rsid w:val="00532955"/>
    <w:rsid w:val="00533EF3"/>
    <w:rsid w:val="0053539D"/>
    <w:rsid w:val="00536663"/>
    <w:rsid w:val="00540B43"/>
    <w:rsid w:val="00541FEB"/>
    <w:rsid w:val="005440BF"/>
    <w:rsid w:val="00544DC9"/>
    <w:rsid w:val="00545C79"/>
    <w:rsid w:val="00547C73"/>
    <w:rsid w:val="0055333C"/>
    <w:rsid w:val="005537D1"/>
    <w:rsid w:val="0056019B"/>
    <w:rsid w:val="005636AE"/>
    <w:rsid w:val="00563A7B"/>
    <w:rsid w:val="005653F4"/>
    <w:rsid w:val="005706F5"/>
    <w:rsid w:val="0057499A"/>
    <w:rsid w:val="00575673"/>
    <w:rsid w:val="00583974"/>
    <w:rsid w:val="00583C1D"/>
    <w:rsid w:val="00586658"/>
    <w:rsid w:val="00586965"/>
    <w:rsid w:val="00592A52"/>
    <w:rsid w:val="00592B9D"/>
    <w:rsid w:val="00594FD0"/>
    <w:rsid w:val="00596BB9"/>
    <w:rsid w:val="005971A8"/>
    <w:rsid w:val="005A4A70"/>
    <w:rsid w:val="005A647F"/>
    <w:rsid w:val="005A6E75"/>
    <w:rsid w:val="005A6EEE"/>
    <w:rsid w:val="005A72E0"/>
    <w:rsid w:val="005A7F8C"/>
    <w:rsid w:val="005B14FD"/>
    <w:rsid w:val="005B1954"/>
    <w:rsid w:val="005B23A0"/>
    <w:rsid w:val="005B2848"/>
    <w:rsid w:val="005B4A5E"/>
    <w:rsid w:val="005B7F6C"/>
    <w:rsid w:val="005B7F78"/>
    <w:rsid w:val="005C1652"/>
    <w:rsid w:val="005C2040"/>
    <w:rsid w:val="005C260C"/>
    <w:rsid w:val="005C29C5"/>
    <w:rsid w:val="005C33C7"/>
    <w:rsid w:val="005C35CF"/>
    <w:rsid w:val="005C5573"/>
    <w:rsid w:val="005C670A"/>
    <w:rsid w:val="005C7C78"/>
    <w:rsid w:val="005D5AF4"/>
    <w:rsid w:val="005E0F76"/>
    <w:rsid w:val="005E1636"/>
    <w:rsid w:val="005E2F8C"/>
    <w:rsid w:val="005E3BD0"/>
    <w:rsid w:val="005E3E95"/>
    <w:rsid w:val="005E4F07"/>
    <w:rsid w:val="005E4F83"/>
    <w:rsid w:val="005E570F"/>
    <w:rsid w:val="005E6B71"/>
    <w:rsid w:val="005F0F42"/>
    <w:rsid w:val="005F2112"/>
    <w:rsid w:val="005F3404"/>
    <w:rsid w:val="005F381F"/>
    <w:rsid w:val="005F4BD3"/>
    <w:rsid w:val="005F5922"/>
    <w:rsid w:val="005F61A6"/>
    <w:rsid w:val="005F7AB0"/>
    <w:rsid w:val="005F7C0E"/>
    <w:rsid w:val="00600BC7"/>
    <w:rsid w:val="0060175A"/>
    <w:rsid w:val="00602296"/>
    <w:rsid w:val="006028BD"/>
    <w:rsid w:val="00602A25"/>
    <w:rsid w:val="00602EE5"/>
    <w:rsid w:val="006034B3"/>
    <w:rsid w:val="00604666"/>
    <w:rsid w:val="00605247"/>
    <w:rsid w:val="00606B83"/>
    <w:rsid w:val="00610BFA"/>
    <w:rsid w:val="006129C5"/>
    <w:rsid w:val="00614733"/>
    <w:rsid w:val="00614B08"/>
    <w:rsid w:val="00614E81"/>
    <w:rsid w:val="00616304"/>
    <w:rsid w:val="006176BD"/>
    <w:rsid w:val="00617DE3"/>
    <w:rsid w:val="00624211"/>
    <w:rsid w:val="00624586"/>
    <w:rsid w:val="0062662E"/>
    <w:rsid w:val="00630DA2"/>
    <w:rsid w:val="00631529"/>
    <w:rsid w:val="00635BD3"/>
    <w:rsid w:val="00636B4D"/>
    <w:rsid w:val="006376FA"/>
    <w:rsid w:val="00640126"/>
    <w:rsid w:val="00641E21"/>
    <w:rsid w:val="00642DA1"/>
    <w:rsid w:val="00643A83"/>
    <w:rsid w:val="00645003"/>
    <w:rsid w:val="00647087"/>
    <w:rsid w:val="00650484"/>
    <w:rsid w:val="0065195A"/>
    <w:rsid w:val="00652516"/>
    <w:rsid w:val="00652B6A"/>
    <w:rsid w:val="00652ED4"/>
    <w:rsid w:val="00655080"/>
    <w:rsid w:val="00655370"/>
    <w:rsid w:val="006559F1"/>
    <w:rsid w:val="00656E0C"/>
    <w:rsid w:val="006579C3"/>
    <w:rsid w:val="006609F7"/>
    <w:rsid w:val="00660CC8"/>
    <w:rsid w:val="00660FCB"/>
    <w:rsid w:val="0066149A"/>
    <w:rsid w:val="00662184"/>
    <w:rsid w:val="00662573"/>
    <w:rsid w:val="006629C5"/>
    <w:rsid w:val="006632A0"/>
    <w:rsid w:val="00663ADF"/>
    <w:rsid w:val="006652F2"/>
    <w:rsid w:val="00665818"/>
    <w:rsid w:val="0066615E"/>
    <w:rsid w:val="006666CB"/>
    <w:rsid w:val="00667223"/>
    <w:rsid w:val="00673EDF"/>
    <w:rsid w:val="00674DBC"/>
    <w:rsid w:val="00675149"/>
    <w:rsid w:val="00677F35"/>
    <w:rsid w:val="00680454"/>
    <w:rsid w:val="006811DB"/>
    <w:rsid w:val="00684FDC"/>
    <w:rsid w:val="00687FEB"/>
    <w:rsid w:val="006938B3"/>
    <w:rsid w:val="00694BAF"/>
    <w:rsid w:val="00695CC2"/>
    <w:rsid w:val="006A0425"/>
    <w:rsid w:val="006A6F14"/>
    <w:rsid w:val="006A7BB8"/>
    <w:rsid w:val="006B1CA0"/>
    <w:rsid w:val="006B3F06"/>
    <w:rsid w:val="006B3F0A"/>
    <w:rsid w:val="006B418D"/>
    <w:rsid w:val="006B4A10"/>
    <w:rsid w:val="006B4EFD"/>
    <w:rsid w:val="006B579A"/>
    <w:rsid w:val="006B7DBE"/>
    <w:rsid w:val="006C091E"/>
    <w:rsid w:val="006C44AC"/>
    <w:rsid w:val="006C50FB"/>
    <w:rsid w:val="006D0661"/>
    <w:rsid w:val="006D20D4"/>
    <w:rsid w:val="006D2DDD"/>
    <w:rsid w:val="006D2EAA"/>
    <w:rsid w:val="006D5861"/>
    <w:rsid w:val="006E1093"/>
    <w:rsid w:val="006E131A"/>
    <w:rsid w:val="006E1B55"/>
    <w:rsid w:val="006E3427"/>
    <w:rsid w:val="006F057B"/>
    <w:rsid w:val="006F08AB"/>
    <w:rsid w:val="006F0FCA"/>
    <w:rsid w:val="006F5067"/>
    <w:rsid w:val="006F6A75"/>
    <w:rsid w:val="006F7DED"/>
    <w:rsid w:val="00700F7E"/>
    <w:rsid w:val="007012EB"/>
    <w:rsid w:val="0070209C"/>
    <w:rsid w:val="0070368B"/>
    <w:rsid w:val="007046DF"/>
    <w:rsid w:val="007054C7"/>
    <w:rsid w:val="0070616C"/>
    <w:rsid w:val="00706458"/>
    <w:rsid w:val="00712487"/>
    <w:rsid w:val="0071255D"/>
    <w:rsid w:val="00712B63"/>
    <w:rsid w:val="0071347E"/>
    <w:rsid w:val="00715598"/>
    <w:rsid w:val="00716AE0"/>
    <w:rsid w:val="00716F76"/>
    <w:rsid w:val="00717E5A"/>
    <w:rsid w:val="00720298"/>
    <w:rsid w:val="007209F2"/>
    <w:rsid w:val="00723075"/>
    <w:rsid w:val="007244E8"/>
    <w:rsid w:val="00724FEC"/>
    <w:rsid w:val="0072525F"/>
    <w:rsid w:val="007325DA"/>
    <w:rsid w:val="007332F0"/>
    <w:rsid w:val="007335B8"/>
    <w:rsid w:val="00733F45"/>
    <w:rsid w:val="007340F2"/>
    <w:rsid w:val="00735693"/>
    <w:rsid w:val="00737664"/>
    <w:rsid w:val="00737FB3"/>
    <w:rsid w:val="0074009F"/>
    <w:rsid w:val="00742EF4"/>
    <w:rsid w:val="0074542D"/>
    <w:rsid w:val="00747F66"/>
    <w:rsid w:val="007502B3"/>
    <w:rsid w:val="007507FF"/>
    <w:rsid w:val="00750939"/>
    <w:rsid w:val="0075338C"/>
    <w:rsid w:val="00754222"/>
    <w:rsid w:val="00754504"/>
    <w:rsid w:val="00755B27"/>
    <w:rsid w:val="00757EB6"/>
    <w:rsid w:val="00757EE1"/>
    <w:rsid w:val="0076056E"/>
    <w:rsid w:val="0076273B"/>
    <w:rsid w:val="00763B9A"/>
    <w:rsid w:val="00766112"/>
    <w:rsid w:val="00766955"/>
    <w:rsid w:val="00767FC3"/>
    <w:rsid w:val="0077018F"/>
    <w:rsid w:val="00772639"/>
    <w:rsid w:val="00776087"/>
    <w:rsid w:val="00776A0A"/>
    <w:rsid w:val="00783755"/>
    <w:rsid w:val="00784E4D"/>
    <w:rsid w:val="00784ECA"/>
    <w:rsid w:val="00787CB3"/>
    <w:rsid w:val="00793DFA"/>
    <w:rsid w:val="00795F63"/>
    <w:rsid w:val="00796269"/>
    <w:rsid w:val="00796958"/>
    <w:rsid w:val="007976D9"/>
    <w:rsid w:val="007A19E5"/>
    <w:rsid w:val="007A30C0"/>
    <w:rsid w:val="007A5533"/>
    <w:rsid w:val="007A5AB3"/>
    <w:rsid w:val="007A7134"/>
    <w:rsid w:val="007B00C4"/>
    <w:rsid w:val="007B0A24"/>
    <w:rsid w:val="007B1428"/>
    <w:rsid w:val="007B3B3D"/>
    <w:rsid w:val="007B413F"/>
    <w:rsid w:val="007B51E5"/>
    <w:rsid w:val="007B5920"/>
    <w:rsid w:val="007B5C6E"/>
    <w:rsid w:val="007B79A9"/>
    <w:rsid w:val="007C083F"/>
    <w:rsid w:val="007C0A4C"/>
    <w:rsid w:val="007C108B"/>
    <w:rsid w:val="007C20AD"/>
    <w:rsid w:val="007C3769"/>
    <w:rsid w:val="007C379D"/>
    <w:rsid w:val="007C3830"/>
    <w:rsid w:val="007C3F4E"/>
    <w:rsid w:val="007C5220"/>
    <w:rsid w:val="007C6A7C"/>
    <w:rsid w:val="007C6F1C"/>
    <w:rsid w:val="007C775C"/>
    <w:rsid w:val="007D1363"/>
    <w:rsid w:val="007D1B87"/>
    <w:rsid w:val="007D222A"/>
    <w:rsid w:val="007D2484"/>
    <w:rsid w:val="007D4829"/>
    <w:rsid w:val="007D5786"/>
    <w:rsid w:val="007D5AF2"/>
    <w:rsid w:val="007D68B8"/>
    <w:rsid w:val="007E0268"/>
    <w:rsid w:val="007E18F5"/>
    <w:rsid w:val="007E1A86"/>
    <w:rsid w:val="007E58F3"/>
    <w:rsid w:val="007E6181"/>
    <w:rsid w:val="007E64F1"/>
    <w:rsid w:val="007E77CA"/>
    <w:rsid w:val="007E7839"/>
    <w:rsid w:val="007F266B"/>
    <w:rsid w:val="007F3695"/>
    <w:rsid w:val="007F5E25"/>
    <w:rsid w:val="007F6A22"/>
    <w:rsid w:val="007F72A5"/>
    <w:rsid w:val="008002FB"/>
    <w:rsid w:val="00802BBE"/>
    <w:rsid w:val="0080326A"/>
    <w:rsid w:val="00803498"/>
    <w:rsid w:val="00811937"/>
    <w:rsid w:val="008119E0"/>
    <w:rsid w:val="00811F95"/>
    <w:rsid w:val="008174A4"/>
    <w:rsid w:val="008174E8"/>
    <w:rsid w:val="00823BE0"/>
    <w:rsid w:val="00824D41"/>
    <w:rsid w:val="008273B1"/>
    <w:rsid w:val="00831932"/>
    <w:rsid w:val="00832B7E"/>
    <w:rsid w:val="008333C3"/>
    <w:rsid w:val="008342E4"/>
    <w:rsid w:val="0083451B"/>
    <w:rsid w:val="00834B6D"/>
    <w:rsid w:val="00834B97"/>
    <w:rsid w:val="00835743"/>
    <w:rsid w:val="008365FE"/>
    <w:rsid w:val="0083688C"/>
    <w:rsid w:val="00837191"/>
    <w:rsid w:val="00840FD9"/>
    <w:rsid w:val="00841949"/>
    <w:rsid w:val="00841A6D"/>
    <w:rsid w:val="00843602"/>
    <w:rsid w:val="008436FB"/>
    <w:rsid w:val="00843CE7"/>
    <w:rsid w:val="00843EB1"/>
    <w:rsid w:val="00846070"/>
    <w:rsid w:val="00846BB3"/>
    <w:rsid w:val="00847B81"/>
    <w:rsid w:val="00852FFC"/>
    <w:rsid w:val="00853360"/>
    <w:rsid w:val="008537E1"/>
    <w:rsid w:val="00856270"/>
    <w:rsid w:val="008569E0"/>
    <w:rsid w:val="008576C9"/>
    <w:rsid w:val="00860BD0"/>
    <w:rsid w:val="00863FCB"/>
    <w:rsid w:val="008640BD"/>
    <w:rsid w:val="00865470"/>
    <w:rsid w:val="008656B9"/>
    <w:rsid w:val="00866B49"/>
    <w:rsid w:val="00866E79"/>
    <w:rsid w:val="00867D49"/>
    <w:rsid w:val="008723C2"/>
    <w:rsid w:val="00873EC5"/>
    <w:rsid w:val="00874126"/>
    <w:rsid w:val="008746AB"/>
    <w:rsid w:val="00875A32"/>
    <w:rsid w:val="00875F8A"/>
    <w:rsid w:val="008803F3"/>
    <w:rsid w:val="00881276"/>
    <w:rsid w:val="008835E2"/>
    <w:rsid w:val="0088418D"/>
    <w:rsid w:val="008845BB"/>
    <w:rsid w:val="00884CB7"/>
    <w:rsid w:val="00885426"/>
    <w:rsid w:val="00886BF0"/>
    <w:rsid w:val="0089117F"/>
    <w:rsid w:val="00891920"/>
    <w:rsid w:val="008931B7"/>
    <w:rsid w:val="008937E0"/>
    <w:rsid w:val="00893F54"/>
    <w:rsid w:val="00893FA5"/>
    <w:rsid w:val="0089420E"/>
    <w:rsid w:val="00895AF8"/>
    <w:rsid w:val="0089601A"/>
    <w:rsid w:val="00896F39"/>
    <w:rsid w:val="00897903"/>
    <w:rsid w:val="008A14E3"/>
    <w:rsid w:val="008B634A"/>
    <w:rsid w:val="008B6C24"/>
    <w:rsid w:val="008B7584"/>
    <w:rsid w:val="008B7C07"/>
    <w:rsid w:val="008C02A2"/>
    <w:rsid w:val="008C0A9D"/>
    <w:rsid w:val="008C0FC0"/>
    <w:rsid w:val="008C0FCA"/>
    <w:rsid w:val="008C6CF0"/>
    <w:rsid w:val="008C76C9"/>
    <w:rsid w:val="008D0B76"/>
    <w:rsid w:val="008D0CDE"/>
    <w:rsid w:val="008D119E"/>
    <w:rsid w:val="008D2BDC"/>
    <w:rsid w:val="008D48D8"/>
    <w:rsid w:val="008D5CD9"/>
    <w:rsid w:val="008D76A9"/>
    <w:rsid w:val="008E12E7"/>
    <w:rsid w:val="008E3126"/>
    <w:rsid w:val="008E42DC"/>
    <w:rsid w:val="008E491A"/>
    <w:rsid w:val="008E526F"/>
    <w:rsid w:val="008E71CA"/>
    <w:rsid w:val="008E79F9"/>
    <w:rsid w:val="008F223F"/>
    <w:rsid w:val="008F4740"/>
    <w:rsid w:val="008F67BE"/>
    <w:rsid w:val="00902567"/>
    <w:rsid w:val="0090337A"/>
    <w:rsid w:val="00904BDC"/>
    <w:rsid w:val="009057B1"/>
    <w:rsid w:val="009075E0"/>
    <w:rsid w:val="00910496"/>
    <w:rsid w:val="00910523"/>
    <w:rsid w:val="009114E0"/>
    <w:rsid w:val="009117C5"/>
    <w:rsid w:val="00911CF2"/>
    <w:rsid w:val="009124CC"/>
    <w:rsid w:val="0091350D"/>
    <w:rsid w:val="00913C2D"/>
    <w:rsid w:val="00915EC5"/>
    <w:rsid w:val="009167FF"/>
    <w:rsid w:val="009168AC"/>
    <w:rsid w:val="0091691D"/>
    <w:rsid w:val="00916D0B"/>
    <w:rsid w:val="00917054"/>
    <w:rsid w:val="009177C5"/>
    <w:rsid w:val="0091789F"/>
    <w:rsid w:val="009178C5"/>
    <w:rsid w:val="00922046"/>
    <w:rsid w:val="009226BA"/>
    <w:rsid w:val="00925005"/>
    <w:rsid w:val="00925424"/>
    <w:rsid w:val="00925A74"/>
    <w:rsid w:val="00925CA6"/>
    <w:rsid w:val="00925E4D"/>
    <w:rsid w:val="0092616F"/>
    <w:rsid w:val="009276D3"/>
    <w:rsid w:val="0093081F"/>
    <w:rsid w:val="00930B78"/>
    <w:rsid w:val="0093100C"/>
    <w:rsid w:val="00931508"/>
    <w:rsid w:val="0093197D"/>
    <w:rsid w:val="00931B69"/>
    <w:rsid w:val="009322D9"/>
    <w:rsid w:val="00933103"/>
    <w:rsid w:val="009332E5"/>
    <w:rsid w:val="009358CE"/>
    <w:rsid w:val="0093676D"/>
    <w:rsid w:val="0093764F"/>
    <w:rsid w:val="00937F91"/>
    <w:rsid w:val="0094228C"/>
    <w:rsid w:val="00942330"/>
    <w:rsid w:val="009443C4"/>
    <w:rsid w:val="009449FD"/>
    <w:rsid w:val="009463AF"/>
    <w:rsid w:val="0095093D"/>
    <w:rsid w:val="009510FB"/>
    <w:rsid w:val="00951E8D"/>
    <w:rsid w:val="009522BE"/>
    <w:rsid w:val="009525EE"/>
    <w:rsid w:val="00952DBF"/>
    <w:rsid w:val="009623C2"/>
    <w:rsid w:val="00964EB8"/>
    <w:rsid w:val="00967331"/>
    <w:rsid w:val="00972AE7"/>
    <w:rsid w:val="00972ED9"/>
    <w:rsid w:val="00972FA1"/>
    <w:rsid w:val="00977613"/>
    <w:rsid w:val="0097762A"/>
    <w:rsid w:val="00980524"/>
    <w:rsid w:val="00980EBF"/>
    <w:rsid w:val="00981435"/>
    <w:rsid w:val="00981744"/>
    <w:rsid w:val="00982F76"/>
    <w:rsid w:val="00985871"/>
    <w:rsid w:val="00985EE5"/>
    <w:rsid w:val="009878BB"/>
    <w:rsid w:val="00990444"/>
    <w:rsid w:val="00991A6A"/>
    <w:rsid w:val="00992836"/>
    <w:rsid w:val="00996BA9"/>
    <w:rsid w:val="009A014B"/>
    <w:rsid w:val="009A102A"/>
    <w:rsid w:val="009A3A93"/>
    <w:rsid w:val="009A4A6B"/>
    <w:rsid w:val="009A4F44"/>
    <w:rsid w:val="009B0EB6"/>
    <w:rsid w:val="009B1F35"/>
    <w:rsid w:val="009B27A2"/>
    <w:rsid w:val="009B5E1C"/>
    <w:rsid w:val="009B7205"/>
    <w:rsid w:val="009B7E91"/>
    <w:rsid w:val="009C0741"/>
    <w:rsid w:val="009C0963"/>
    <w:rsid w:val="009C1634"/>
    <w:rsid w:val="009C2995"/>
    <w:rsid w:val="009C2E98"/>
    <w:rsid w:val="009C4898"/>
    <w:rsid w:val="009C4F48"/>
    <w:rsid w:val="009C50C0"/>
    <w:rsid w:val="009C5D05"/>
    <w:rsid w:val="009C617B"/>
    <w:rsid w:val="009D348E"/>
    <w:rsid w:val="009D36BD"/>
    <w:rsid w:val="009D380A"/>
    <w:rsid w:val="009D4502"/>
    <w:rsid w:val="009E1234"/>
    <w:rsid w:val="009E3A29"/>
    <w:rsid w:val="009E5A8B"/>
    <w:rsid w:val="009E780B"/>
    <w:rsid w:val="009F1D9C"/>
    <w:rsid w:val="009F1F89"/>
    <w:rsid w:val="009F3588"/>
    <w:rsid w:val="009F3DE7"/>
    <w:rsid w:val="009F4E99"/>
    <w:rsid w:val="009F542B"/>
    <w:rsid w:val="00A006A5"/>
    <w:rsid w:val="00A03C9B"/>
    <w:rsid w:val="00A05BDB"/>
    <w:rsid w:val="00A101A7"/>
    <w:rsid w:val="00A108AD"/>
    <w:rsid w:val="00A10D94"/>
    <w:rsid w:val="00A11145"/>
    <w:rsid w:val="00A1132A"/>
    <w:rsid w:val="00A13C4C"/>
    <w:rsid w:val="00A140AD"/>
    <w:rsid w:val="00A220CF"/>
    <w:rsid w:val="00A2243D"/>
    <w:rsid w:val="00A23CA7"/>
    <w:rsid w:val="00A2506D"/>
    <w:rsid w:val="00A2535D"/>
    <w:rsid w:val="00A30A8D"/>
    <w:rsid w:val="00A32472"/>
    <w:rsid w:val="00A32C4F"/>
    <w:rsid w:val="00A3310C"/>
    <w:rsid w:val="00A33B01"/>
    <w:rsid w:val="00A34041"/>
    <w:rsid w:val="00A341D8"/>
    <w:rsid w:val="00A34B87"/>
    <w:rsid w:val="00A34EE8"/>
    <w:rsid w:val="00A35675"/>
    <w:rsid w:val="00A35A70"/>
    <w:rsid w:val="00A35D2D"/>
    <w:rsid w:val="00A360FC"/>
    <w:rsid w:val="00A3745D"/>
    <w:rsid w:val="00A412CB"/>
    <w:rsid w:val="00A445FE"/>
    <w:rsid w:val="00A446B5"/>
    <w:rsid w:val="00A44826"/>
    <w:rsid w:val="00A44E9A"/>
    <w:rsid w:val="00A45329"/>
    <w:rsid w:val="00A45ECD"/>
    <w:rsid w:val="00A46488"/>
    <w:rsid w:val="00A469D3"/>
    <w:rsid w:val="00A46E26"/>
    <w:rsid w:val="00A46EC3"/>
    <w:rsid w:val="00A46ED7"/>
    <w:rsid w:val="00A47F4C"/>
    <w:rsid w:val="00A50FDA"/>
    <w:rsid w:val="00A51C2B"/>
    <w:rsid w:val="00A525F7"/>
    <w:rsid w:val="00A5323C"/>
    <w:rsid w:val="00A547A3"/>
    <w:rsid w:val="00A55121"/>
    <w:rsid w:val="00A55641"/>
    <w:rsid w:val="00A57AF2"/>
    <w:rsid w:val="00A57BD0"/>
    <w:rsid w:val="00A57E51"/>
    <w:rsid w:val="00A62816"/>
    <w:rsid w:val="00A63CF1"/>
    <w:rsid w:val="00A65542"/>
    <w:rsid w:val="00A663B4"/>
    <w:rsid w:val="00A66EE6"/>
    <w:rsid w:val="00A67DD3"/>
    <w:rsid w:val="00A704A6"/>
    <w:rsid w:val="00A70572"/>
    <w:rsid w:val="00A72AAA"/>
    <w:rsid w:val="00A7334C"/>
    <w:rsid w:val="00A74267"/>
    <w:rsid w:val="00A745AF"/>
    <w:rsid w:val="00A74E00"/>
    <w:rsid w:val="00A76578"/>
    <w:rsid w:val="00A76A20"/>
    <w:rsid w:val="00A84A9B"/>
    <w:rsid w:val="00A85264"/>
    <w:rsid w:val="00A8527D"/>
    <w:rsid w:val="00A85F28"/>
    <w:rsid w:val="00A86FC5"/>
    <w:rsid w:val="00A871CD"/>
    <w:rsid w:val="00A90053"/>
    <w:rsid w:val="00A90457"/>
    <w:rsid w:val="00A91424"/>
    <w:rsid w:val="00A96747"/>
    <w:rsid w:val="00A96C5C"/>
    <w:rsid w:val="00AA0CA6"/>
    <w:rsid w:val="00AA26A0"/>
    <w:rsid w:val="00AA527E"/>
    <w:rsid w:val="00AA55B9"/>
    <w:rsid w:val="00AA587B"/>
    <w:rsid w:val="00AA66B7"/>
    <w:rsid w:val="00AA7130"/>
    <w:rsid w:val="00AB0126"/>
    <w:rsid w:val="00AB0322"/>
    <w:rsid w:val="00AB1722"/>
    <w:rsid w:val="00AB3453"/>
    <w:rsid w:val="00AB4032"/>
    <w:rsid w:val="00AB5069"/>
    <w:rsid w:val="00AB62EE"/>
    <w:rsid w:val="00AB6C8C"/>
    <w:rsid w:val="00AC3428"/>
    <w:rsid w:val="00AC3916"/>
    <w:rsid w:val="00AC4D6E"/>
    <w:rsid w:val="00AC66BB"/>
    <w:rsid w:val="00AC68F7"/>
    <w:rsid w:val="00AC6BA5"/>
    <w:rsid w:val="00AD00F2"/>
    <w:rsid w:val="00AD072D"/>
    <w:rsid w:val="00AD0CC6"/>
    <w:rsid w:val="00AD142A"/>
    <w:rsid w:val="00AD1D7B"/>
    <w:rsid w:val="00AD1F0E"/>
    <w:rsid w:val="00AD2AB3"/>
    <w:rsid w:val="00AD65BE"/>
    <w:rsid w:val="00AD685C"/>
    <w:rsid w:val="00AD6BD7"/>
    <w:rsid w:val="00AE0306"/>
    <w:rsid w:val="00AE19BB"/>
    <w:rsid w:val="00AE3B01"/>
    <w:rsid w:val="00AE42B3"/>
    <w:rsid w:val="00AE4679"/>
    <w:rsid w:val="00AE52FB"/>
    <w:rsid w:val="00AE602D"/>
    <w:rsid w:val="00AE7245"/>
    <w:rsid w:val="00AF0F67"/>
    <w:rsid w:val="00AF3E20"/>
    <w:rsid w:val="00AF407E"/>
    <w:rsid w:val="00AF5860"/>
    <w:rsid w:val="00AF7760"/>
    <w:rsid w:val="00B01407"/>
    <w:rsid w:val="00B0328E"/>
    <w:rsid w:val="00B032AD"/>
    <w:rsid w:val="00B03CC6"/>
    <w:rsid w:val="00B05593"/>
    <w:rsid w:val="00B066B0"/>
    <w:rsid w:val="00B07B3F"/>
    <w:rsid w:val="00B10B29"/>
    <w:rsid w:val="00B11463"/>
    <w:rsid w:val="00B119F4"/>
    <w:rsid w:val="00B12B82"/>
    <w:rsid w:val="00B14967"/>
    <w:rsid w:val="00B2190B"/>
    <w:rsid w:val="00B25F44"/>
    <w:rsid w:val="00B322DD"/>
    <w:rsid w:val="00B357A6"/>
    <w:rsid w:val="00B35F09"/>
    <w:rsid w:val="00B366D3"/>
    <w:rsid w:val="00B368A9"/>
    <w:rsid w:val="00B36C67"/>
    <w:rsid w:val="00B36FC8"/>
    <w:rsid w:val="00B37B64"/>
    <w:rsid w:val="00B419E3"/>
    <w:rsid w:val="00B426E0"/>
    <w:rsid w:val="00B42F0A"/>
    <w:rsid w:val="00B446CE"/>
    <w:rsid w:val="00B45153"/>
    <w:rsid w:val="00B46665"/>
    <w:rsid w:val="00B4782D"/>
    <w:rsid w:val="00B47A94"/>
    <w:rsid w:val="00B50957"/>
    <w:rsid w:val="00B52DCB"/>
    <w:rsid w:val="00B53B43"/>
    <w:rsid w:val="00B54488"/>
    <w:rsid w:val="00B55D7F"/>
    <w:rsid w:val="00B563C9"/>
    <w:rsid w:val="00B5715E"/>
    <w:rsid w:val="00B57167"/>
    <w:rsid w:val="00B61046"/>
    <w:rsid w:val="00B61CCF"/>
    <w:rsid w:val="00B635E0"/>
    <w:rsid w:val="00B63AA0"/>
    <w:rsid w:val="00B643EF"/>
    <w:rsid w:val="00B64721"/>
    <w:rsid w:val="00B649C7"/>
    <w:rsid w:val="00B65DF4"/>
    <w:rsid w:val="00B711F2"/>
    <w:rsid w:val="00B72809"/>
    <w:rsid w:val="00B740BA"/>
    <w:rsid w:val="00B74714"/>
    <w:rsid w:val="00B74CAF"/>
    <w:rsid w:val="00B75825"/>
    <w:rsid w:val="00B7736C"/>
    <w:rsid w:val="00B82A0C"/>
    <w:rsid w:val="00B82C7F"/>
    <w:rsid w:val="00B847ED"/>
    <w:rsid w:val="00B8492E"/>
    <w:rsid w:val="00B85AE6"/>
    <w:rsid w:val="00B85DF7"/>
    <w:rsid w:val="00B86DDC"/>
    <w:rsid w:val="00B87D5B"/>
    <w:rsid w:val="00B87E43"/>
    <w:rsid w:val="00B92402"/>
    <w:rsid w:val="00B92803"/>
    <w:rsid w:val="00B93DFF"/>
    <w:rsid w:val="00B97129"/>
    <w:rsid w:val="00B97699"/>
    <w:rsid w:val="00BA1A87"/>
    <w:rsid w:val="00BA3A40"/>
    <w:rsid w:val="00BA7451"/>
    <w:rsid w:val="00BA7A88"/>
    <w:rsid w:val="00BB01F6"/>
    <w:rsid w:val="00BB3021"/>
    <w:rsid w:val="00BB3E19"/>
    <w:rsid w:val="00BB52A2"/>
    <w:rsid w:val="00BB557E"/>
    <w:rsid w:val="00BC1208"/>
    <w:rsid w:val="00BC28D6"/>
    <w:rsid w:val="00BC31E3"/>
    <w:rsid w:val="00BC3E70"/>
    <w:rsid w:val="00BC53CB"/>
    <w:rsid w:val="00BC5B06"/>
    <w:rsid w:val="00BC5CF0"/>
    <w:rsid w:val="00BC5EAB"/>
    <w:rsid w:val="00BC7A94"/>
    <w:rsid w:val="00BD1738"/>
    <w:rsid w:val="00BD4F72"/>
    <w:rsid w:val="00BD6465"/>
    <w:rsid w:val="00BD711C"/>
    <w:rsid w:val="00BD723B"/>
    <w:rsid w:val="00BD7663"/>
    <w:rsid w:val="00BD7AEF"/>
    <w:rsid w:val="00BE1019"/>
    <w:rsid w:val="00BE1771"/>
    <w:rsid w:val="00BE177E"/>
    <w:rsid w:val="00BE378C"/>
    <w:rsid w:val="00BE3907"/>
    <w:rsid w:val="00BF17F1"/>
    <w:rsid w:val="00BF6860"/>
    <w:rsid w:val="00C038D4"/>
    <w:rsid w:val="00C03EEB"/>
    <w:rsid w:val="00C05045"/>
    <w:rsid w:val="00C06353"/>
    <w:rsid w:val="00C06B10"/>
    <w:rsid w:val="00C07824"/>
    <w:rsid w:val="00C11033"/>
    <w:rsid w:val="00C1182D"/>
    <w:rsid w:val="00C123F2"/>
    <w:rsid w:val="00C143F2"/>
    <w:rsid w:val="00C16C87"/>
    <w:rsid w:val="00C17328"/>
    <w:rsid w:val="00C220B8"/>
    <w:rsid w:val="00C24A12"/>
    <w:rsid w:val="00C24C42"/>
    <w:rsid w:val="00C24CDE"/>
    <w:rsid w:val="00C2674D"/>
    <w:rsid w:val="00C26B8C"/>
    <w:rsid w:val="00C26B98"/>
    <w:rsid w:val="00C3102F"/>
    <w:rsid w:val="00C31C5C"/>
    <w:rsid w:val="00C36620"/>
    <w:rsid w:val="00C400C4"/>
    <w:rsid w:val="00C41C89"/>
    <w:rsid w:val="00C41F80"/>
    <w:rsid w:val="00C42168"/>
    <w:rsid w:val="00C422AC"/>
    <w:rsid w:val="00C433F9"/>
    <w:rsid w:val="00C44E88"/>
    <w:rsid w:val="00C457C1"/>
    <w:rsid w:val="00C45E69"/>
    <w:rsid w:val="00C462E9"/>
    <w:rsid w:val="00C51B1A"/>
    <w:rsid w:val="00C52D5A"/>
    <w:rsid w:val="00C53899"/>
    <w:rsid w:val="00C55D09"/>
    <w:rsid w:val="00C609A1"/>
    <w:rsid w:val="00C61A9B"/>
    <w:rsid w:val="00C61D48"/>
    <w:rsid w:val="00C61FE5"/>
    <w:rsid w:val="00C622BA"/>
    <w:rsid w:val="00C6271A"/>
    <w:rsid w:val="00C6320D"/>
    <w:rsid w:val="00C65732"/>
    <w:rsid w:val="00C67BCC"/>
    <w:rsid w:val="00C705F3"/>
    <w:rsid w:val="00C71B54"/>
    <w:rsid w:val="00C71D8D"/>
    <w:rsid w:val="00C721D7"/>
    <w:rsid w:val="00C72E8F"/>
    <w:rsid w:val="00C75002"/>
    <w:rsid w:val="00C75EBB"/>
    <w:rsid w:val="00C809ED"/>
    <w:rsid w:val="00C829AA"/>
    <w:rsid w:val="00C82D8D"/>
    <w:rsid w:val="00C851B3"/>
    <w:rsid w:val="00C85E28"/>
    <w:rsid w:val="00C87A09"/>
    <w:rsid w:val="00C910C2"/>
    <w:rsid w:val="00C9166D"/>
    <w:rsid w:val="00C97B73"/>
    <w:rsid w:val="00CA2AE1"/>
    <w:rsid w:val="00CA4B31"/>
    <w:rsid w:val="00CA5C4B"/>
    <w:rsid w:val="00CA7440"/>
    <w:rsid w:val="00CB08B4"/>
    <w:rsid w:val="00CB09ED"/>
    <w:rsid w:val="00CB171F"/>
    <w:rsid w:val="00CB55C8"/>
    <w:rsid w:val="00CB5A7B"/>
    <w:rsid w:val="00CB7232"/>
    <w:rsid w:val="00CB764D"/>
    <w:rsid w:val="00CC0231"/>
    <w:rsid w:val="00CC153D"/>
    <w:rsid w:val="00CC546E"/>
    <w:rsid w:val="00CC6D88"/>
    <w:rsid w:val="00CD1A5B"/>
    <w:rsid w:val="00CD2022"/>
    <w:rsid w:val="00CD3C6F"/>
    <w:rsid w:val="00CD4014"/>
    <w:rsid w:val="00CD4256"/>
    <w:rsid w:val="00CD4B5A"/>
    <w:rsid w:val="00CD5255"/>
    <w:rsid w:val="00CE07EC"/>
    <w:rsid w:val="00CE1440"/>
    <w:rsid w:val="00CE1567"/>
    <w:rsid w:val="00CE2443"/>
    <w:rsid w:val="00CE6037"/>
    <w:rsid w:val="00CE7F8B"/>
    <w:rsid w:val="00CF03B7"/>
    <w:rsid w:val="00CF03D5"/>
    <w:rsid w:val="00CF1FC6"/>
    <w:rsid w:val="00CF210E"/>
    <w:rsid w:val="00CF3AF6"/>
    <w:rsid w:val="00CF422E"/>
    <w:rsid w:val="00CF68C7"/>
    <w:rsid w:val="00CF6C63"/>
    <w:rsid w:val="00CF717E"/>
    <w:rsid w:val="00D00161"/>
    <w:rsid w:val="00D0037F"/>
    <w:rsid w:val="00D00483"/>
    <w:rsid w:val="00D004C6"/>
    <w:rsid w:val="00D0149A"/>
    <w:rsid w:val="00D01B73"/>
    <w:rsid w:val="00D04774"/>
    <w:rsid w:val="00D0535B"/>
    <w:rsid w:val="00D07238"/>
    <w:rsid w:val="00D07BD5"/>
    <w:rsid w:val="00D07E79"/>
    <w:rsid w:val="00D07ED9"/>
    <w:rsid w:val="00D1235E"/>
    <w:rsid w:val="00D1239F"/>
    <w:rsid w:val="00D12AE6"/>
    <w:rsid w:val="00D1305A"/>
    <w:rsid w:val="00D1623D"/>
    <w:rsid w:val="00D165A4"/>
    <w:rsid w:val="00D17F3E"/>
    <w:rsid w:val="00D21976"/>
    <w:rsid w:val="00D22C3F"/>
    <w:rsid w:val="00D234E2"/>
    <w:rsid w:val="00D23702"/>
    <w:rsid w:val="00D240D9"/>
    <w:rsid w:val="00D24BB5"/>
    <w:rsid w:val="00D24EF3"/>
    <w:rsid w:val="00D24F8D"/>
    <w:rsid w:val="00D26B58"/>
    <w:rsid w:val="00D26E09"/>
    <w:rsid w:val="00D27E82"/>
    <w:rsid w:val="00D3279B"/>
    <w:rsid w:val="00D3358A"/>
    <w:rsid w:val="00D3384C"/>
    <w:rsid w:val="00D347EC"/>
    <w:rsid w:val="00D353F3"/>
    <w:rsid w:val="00D35445"/>
    <w:rsid w:val="00D364BE"/>
    <w:rsid w:val="00D37150"/>
    <w:rsid w:val="00D37BF4"/>
    <w:rsid w:val="00D40155"/>
    <w:rsid w:val="00D403EB"/>
    <w:rsid w:val="00D404FD"/>
    <w:rsid w:val="00D409BA"/>
    <w:rsid w:val="00D41204"/>
    <w:rsid w:val="00D4208F"/>
    <w:rsid w:val="00D43098"/>
    <w:rsid w:val="00D44D68"/>
    <w:rsid w:val="00D471C0"/>
    <w:rsid w:val="00D50768"/>
    <w:rsid w:val="00D51AD3"/>
    <w:rsid w:val="00D5266B"/>
    <w:rsid w:val="00D537B1"/>
    <w:rsid w:val="00D53EDC"/>
    <w:rsid w:val="00D5451A"/>
    <w:rsid w:val="00D5570E"/>
    <w:rsid w:val="00D601DE"/>
    <w:rsid w:val="00D624EC"/>
    <w:rsid w:val="00D635E9"/>
    <w:rsid w:val="00D64D9E"/>
    <w:rsid w:val="00D66D44"/>
    <w:rsid w:val="00D714F4"/>
    <w:rsid w:val="00D7191C"/>
    <w:rsid w:val="00D7267E"/>
    <w:rsid w:val="00D72FE3"/>
    <w:rsid w:val="00D753C5"/>
    <w:rsid w:val="00D80648"/>
    <w:rsid w:val="00D80CAC"/>
    <w:rsid w:val="00D826C2"/>
    <w:rsid w:val="00D84CAC"/>
    <w:rsid w:val="00D85979"/>
    <w:rsid w:val="00D8756B"/>
    <w:rsid w:val="00D9027A"/>
    <w:rsid w:val="00D90A5E"/>
    <w:rsid w:val="00D91332"/>
    <w:rsid w:val="00D9167E"/>
    <w:rsid w:val="00D92406"/>
    <w:rsid w:val="00D94082"/>
    <w:rsid w:val="00D9409A"/>
    <w:rsid w:val="00D97E80"/>
    <w:rsid w:val="00DA0AAE"/>
    <w:rsid w:val="00DA0E03"/>
    <w:rsid w:val="00DA2D78"/>
    <w:rsid w:val="00DA6BE6"/>
    <w:rsid w:val="00DB0068"/>
    <w:rsid w:val="00DB054D"/>
    <w:rsid w:val="00DB0AFD"/>
    <w:rsid w:val="00DB0D0B"/>
    <w:rsid w:val="00DB0E46"/>
    <w:rsid w:val="00DB12C8"/>
    <w:rsid w:val="00DB1921"/>
    <w:rsid w:val="00DB19D6"/>
    <w:rsid w:val="00DB2E86"/>
    <w:rsid w:val="00DB5DA1"/>
    <w:rsid w:val="00DB5EC5"/>
    <w:rsid w:val="00DC18EF"/>
    <w:rsid w:val="00DC25F0"/>
    <w:rsid w:val="00DC273C"/>
    <w:rsid w:val="00DC28F9"/>
    <w:rsid w:val="00DC378F"/>
    <w:rsid w:val="00DC3C4F"/>
    <w:rsid w:val="00DC4F64"/>
    <w:rsid w:val="00DC700F"/>
    <w:rsid w:val="00DC7036"/>
    <w:rsid w:val="00DC7177"/>
    <w:rsid w:val="00DC72A6"/>
    <w:rsid w:val="00DD0820"/>
    <w:rsid w:val="00DD12F8"/>
    <w:rsid w:val="00DD1A0D"/>
    <w:rsid w:val="00DD1A58"/>
    <w:rsid w:val="00DD3275"/>
    <w:rsid w:val="00DD3B97"/>
    <w:rsid w:val="00DD3CB1"/>
    <w:rsid w:val="00DD434E"/>
    <w:rsid w:val="00DD5420"/>
    <w:rsid w:val="00DD5D10"/>
    <w:rsid w:val="00DD6AD2"/>
    <w:rsid w:val="00DD6AE0"/>
    <w:rsid w:val="00DE0CDF"/>
    <w:rsid w:val="00DE190E"/>
    <w:rsid w:val="00DE4F28"/>
    <w:rsid w:val="00DE622B"/>
    <w:rsid w:val="00DE7D1B"/>
    <w:rsid w:val="00DF5E0B"/>
    <w:rsid w:val="00DF60F9"/>
    <w:rsid w:val="00DF6745"/>
    <w:rsid w:val="00DF6C8D"/>
    <w:rsid w:val="00E00868"/>
    <w:rsid w:val="00E00915"/>
    <w:rsid w:val="00E00D82"/>
    <w:rsid w:val="00E02951"/>
    <w:rsid w:val="00E037F6"/>
    <w:rsid w:val="00E14A58"/>
    <w:rsid w:val="00E15A40"/>
    <w:rsid w:val="00E1777F"/>
    <w:rsid w:val="00E230A2"/>
    <w:rsid w:val="00E24034"/>
    <w:rsid w:val="00E24788"/>
    <w:rsid w:val="00E25939"/>
    <w:rsid w:val="00E26A95"/>
    <w:rsid w:val="00E27B79"/>
    <w:rsid w:val="00E3029A"/>
    <w:rsid w:val="00E3106D"/>
    <w:rsid w:val="00E32474"/>
    <w:rsid w:val="00E3260C"/>
    <w:rsid w:val="00E336D5"/>
    <w:rsid w:val="00E348E4"/>
    <w:rsid w:val="00E36B62"/>
    <w:rsid w:val="00E4115B"/>
    <w:rsid w:val="00E43DD2"/>
    <w:rsid w:val="00E45D1D"/>
    <w:rsid w:val="00E460FB"/>
    <w:rsid w:val="00E4707A"/>
    <w:rsid w:val="00E50141"/>
    <w:rsid w:val="00E519CC"/>
    <w:rsid w:val="00E53ADE"/>
    <w:rsid w:val="00E53EA6"/>
    <w:rsid w:val="00E55FDA"/>
    <w:rsid w:val="00E56E39"/>
    <w:rsid w:val="00E61020"/>
    <w:rsid w:val="00E644E4"/>
    <w:rsid w:val="00E65D72"/>
    <w:rsid w:val="00E664A1"/>
    <w:rsid w:val="00E67501"/>
    <w:rsid w:val="00E71A26"/>
    <w:rsid w:val="00E75357"/>
    <w:rsid w:val="00E816A1"/>
    <w:rsid w:val="00E824A1"/>
    <w:rsid w:val="00E8367C"/>
    <w:rsid w:val="00E87A29"/>
    <w:rsid w:val="00E87D64"/>
    <w:rsid w:val="00E91AA1"/>
    <w:rsid w:val="00E91AF5"/>
    <w:rsid w:val="00E9226C"/>
    <w:rsid w:val="00E96232"/>
    <w:rsid w:val="00EA1E6C"/>
    <w:rsid w:val="00EA4E55"/>
    <w:rsid w:val="00EA6700"/>
    <w:rsid w:val="00EA786C"/>
    <w:rsid w:val="00EB1391"/>
    <w:rsid w:val="00EB1712"/>
    <w:rsid w:val="00EB2582"/>
    <w:rsid w:val="00EB2E31"/>
    <w:rsid w:val="00EB41FF"/>
    <w:rsid w:val="00EB51DC"/>
    <w:rsid w:val="00EB656A"/>
    <w:rsid w:val="00EB6FE8"/>
    <w:rsid w:val="00EB7AA8"/>
    <w:rsid w:val="00EB7F0B"/>
    <w:rsid w:val="00EC097A"/>
    <w:rsid w:val="00EC25BF"/>
    <w:rsid w:val="00EC2AB2"/>
    <w:rsid w:val="00EC4B2D"/>
    <w:rsid w:val="00EC6C98"/>
    <w:rsid w:val="00ED11A1"/>
    <w:rsid w:val="00ED198D"/>
    <w:rsid w:val="00ED2010"/>
    <w:rsid w:val="00ED230D"/>
    <w:rsid w:val="00ED3AF0"/>
    <w:rsid w:val="00ED45B9"/>
    <w:rsid w:val="00ED4A59"/>
    <w:rsid w:val="00ED7C53"/>
    <w:rsid w:val="00ED7F84"/>
    <w:rsid w:val="00EE0DA9"/>
    <w:rsid w:val="00EE17F3"/>
    <w:rsid w:val="00EE255E"/>
    <w:rsid w:val="00EE2C92"/>
    <w:rsid w:val="00EE7B4E"/>
    <w:rsid w:val="00EE7D28"/>
    <w:rsid w:val="00EE7E7E"/>
    <w:rsid w:val="00EF02F3"/>
    <w:rsid w:val="00EF0671"/>
    <w:rsid w:val="00EF115E"/>
    <w:rsid w:val="00EF3BF0"/>
    <w:rsid w:val="00EF67A2"/>
    <w:rsid w:val="00EF7AC2"/>
    <w:rsid w:val="00F001B2"/>
    <w:rsid w:val="00F008B8"/>
    <w:rsid w:val="00F00A4A"/>
    <w:rsid w:val="00F0201B"/>
    <w:rsid w:val="00F028D2"/>
    <w:rsid w:val="00F02F91"/>
    <w:rsid w:val="00F051F1"/>
    <w:rsid w:val="00F052D5"/>
    <w:rsid w:val="00F0540C"/>
    <w:rsid w:val="00F066E4"/>
    <w:rsid w:val="00F067C2"/>
    <w:rsid w:val="00F10C40"/>
    <w:rsid w:val="00F1138F"/>
    <w:rsid w:val="00F1193D"/>
    <w:rsid w:val="00F11F98"/>
    <w:rsid w:val="00F123CF"/>
    <w:rsid w:val="00F1267A"/>
    <w:rsid w:val="00F149A2"/>
    <w:rsid w:val="00F1754F"/>
    <w:rsid w:val="00F20494"/>
    <w:rsid w:val="00F215F3"/>
    <w:rsid w:val="00F24046"/>
    <w:rsid w:val="00F24BB6"/>
    <w:rsid w:val="00F26484"/>
    <w:rsid w:val="00F26680"/>
    <w:rsid w:val="00F27250"/>
    <w:rsid w:val="00F27A85"/>
    <w:rsid w:val="00F32915"/>
    <w:rsid w:val="00F33AC2"/>
    <w:rsid w:val="00F3420F"/>
    <w:rsid w:val="00F34519"/>
    <w:rsid w:val="00F34A87"/>
    <w:rsid w:val="00F34D55"/>
    <w:rsid w:val="00F367DD"/>
    <w:rsid w:val="00F37443"/>
    <w:rsid w:val="00F37486"/>
    <w:rsid w:val="00F4195E"/>
    <w:rsid w:val="00F47A18"/>
    <w:rsid w:val="00F47ACF"/>
    <w:rsid w:val="00F50F9F"/>
    <w:rsid w:val="00F51503"/>
    <w:rsid w:val="00F52A38"/>
    <w:rsid w:val="00F539CE"/>
    <w:rsid w:val="00F5467D"/>
    <w:rsid w:val="00F547AA"/>
    <w:rsid w:val="00F5681C"/>
    <w:rsid w:val="00F578C7"/>
    <w:rsid w:val="00F57CA5"/>
    <w:rsid w:val="00F57DE9"/>
    <w:rsid w:val="00F60A89"/>
    <w:rsid w:val="00F61E98"/>
    <w:rsid w:val="00F62904"/>
    <w:rsid w:val="00F64488"/>
    <w:rsid w:val="00F6496D"/>
    <w:rsid w:val="00F675A0"/>
    <w:rsid w:val="00F70916"/>
    <w:rsid w:val="00F7280C"/>
    <w:rsid w:val="00F73F4B"/>
    <w:rsid w:val="00F77B2E"/>
    <w:rsid w:val="00F801B9"/>
    <w:rsid w:val="00F80879"/>
    <w:rsid w:val="00F80D34"/>
    <w:rsid w:val="00F815C6"/>
    <w:rsid w:val="00F834CA"/>
    <w:rsid w:val="00F85227"/>
    <w:rsid w:val="00F85B69"/>
    <w:rsid w:val="00F86E4F"/>
    <w:rsid w:val="00F87324"/>
    <w:rsid w:val="00F87481"/>
    <w:rsid w:val="00F90715"/>
    <w:rsid w:val="00F93638"/>
    <w:rsid w:val="00F939FE"/>
    <w:rsid w:val="00F94272"/>
    <w:rsid w:val="00F943F1"/>
    <w:rsid w:val="00F948E6"/>
    <w:rsid w:val="00F95B2C"/>
    <w:rsid w:val="00F95B9F"/>
    <w:rsid w:val="00F971B9"/>
    <w:rsid w:val="00F97F49"/>
    <w:rsid w:val="00FA0898"/>
    <w:rsid w:val="00FA109A"/>
    <w:rsid w:val="00FA10E8"/>
    <w:rsid w:val="00FA2096"/>
    <w:rsid w:val="00FA2B29"/>
    <w:rsid w:val="00FA30FF"/>
    <w:rsid w:val="00FA4E66"/>
    <w:rsid w:val="00FA61A2"/>
    <w:rsid w:val="00FA6A9E"/>
    <w:rsid w:val="00FA7C64"/>
    <w:rsid w:val="00FB0EC6"/>
    <w:rsid w:val="00FB2E58"/>
    <w:rsid w:val="00FB35BC"/>
    <w:rsid w:val="00FB411F"/>
    <w:rsid w:val="00FB45C0"/>
    <w:rsid w:val="00FB4A98"/>
    <w:rsid w:val="00FB5671"/>
    <w:rsid w:val="00FB5681"/>
    <w:rsid w:val="00FB6E0A"/>
    <w:rsid w:val="00FB7053"/>
    <w:rsid w:val="00FB7270"/>
    <w:rsid w:val="00FC0D51"/>
    <w:rsid w:val="00FC1078"/>
    <w:rsid w:val="00FC1DA6"/>
    <w:rsid w:val="00FC2EEC"/>
    <w:rsid w:val="00FC3E8F"/>
    <w:rsid w:val="00FC3F53"/>
    <w:rsid w:val="00FC5FB0"/>
    <w:rsid w:val="00FC6D74"/>
    <w:rsid w:val="00FC6F10"/>
    <w:rsid w:val="00FD0E5B"/>
    <w:rsid w:val="00FD1564"/>
    <w:rsid w:val="00FD15D7"/>
    <w:rsid w:val="00FD273F"/>
    <w:rsid w:val="00FD5212"/>
    <w:rsid w:val="00FE1B70"/>
    <w:rsid w:val="00FE1F08"/>
    <w:rsid w:val="00FE1F2A"/>
    <w:rsid w:val="00FE1F44"/>
    <w:rsid w:val="00FE6354"/>
    <w:rsid w:val="00FF0409"/>
    <w:rsid w:val="00FF0A0A"/>
    <w:rsid w:val="00FF0ED3"/>
    <w:rsid w:val="00FF2CEF"/>
    <w:rsid w:val="00FF3836"/>
    <w:rsid w:val="00FF388E"/>
    <w:rsid w:val="00FF4C48"/>
    <w:rsid w:val="00FF5C59"/>
    <w:rsid w:val="00FF741F"/>
    <w:rsid w:val="195BD37A"/>
    <w:rsid w:val="1C3683E0"/>
    <w:rsid w:val="313BF1BC"/>
    <w:rsid w:val="358BE9F2"/>
    <w:rsid w:val="36D08DA7"/>
    <w:rsid w:val="44DFC732"/>
    <w:rsid w:val="4B391DDC"/>
    <w:rsid w:val="60C7067C"/>
    <w:rsid w:val="61797A2A"/>
    <w:rsid w:val="62452FB2"/>
    <w:rsid w:val="658DDA63"/>
    <w:rsid w:val="66F34459"/>
    <w:rsid w:val="76CF3B5D"/>
    <w:rsid w:val="787674D4"/>
    <w:rsid w:val="7F531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B1D75"/>
  <w15:docId w15:val="{6340C943-B1A0-4AB7-A577-0BB264B442D4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F0F67"/>
  </w:style>
  <w:style w:type="paragraph" w:styleId="Ttulo1">
    <w:name w:val="heading 1"/>
    <w:basedOn w:val="Normal"/>
    <w:next w:val="Normal"/>
    <w:rsid w:val="009C1634"/>
    <w:pPr>
      <w:keepNext/>
      <w:tabs>
        <w:tab w:val="num" w:pos="0"/>
      </w:tabs>
      <w:spacing w:line="360" w:lineRule="auto"/>
      <w:jc w:val="center"/>
      <w:outlineLvl w:val="0"/>
    </w:pPr>
    <w:rPr>
      <w:b/>
      <w:bCs/>
      <w:sz w:val="26"/>
      <w:szCs w:val="24"/>
      <w:lang w:val="en-US" w:eastAsia="en-US"/>
    </w:rPr>
  </w:style>
  <w:style w:type="paragraph" w:styleId="Ttulo2">
    <w:name w:val="heading 2"/>
    <w:basedOn w:val="Normal"/>
    <w:next w:val="Normal"/>
    <w:rsid w:val="009C1634"/>
    <w:pPr>
      <w:keepNext/>
      <w:numPr>
        <w:ilvl w:val="1"/>
        <w:numId w:val="5"/>
      </w:numPr>
      <w:spacing w:line="360" w:lineRule="auto"/>
      <w:jc w:val="both"/>
      <w:outlineLvl w:val="1"/>
    </w:pPr>
    <w:rPr>
      <w:b/>
      <w:bCs/>
      <w:sz w:val="26"/>
      <w:szCs w:val="24"/>
      <w:lang w:val="en-US" w:eastAsia="en-US"/>
    </w:rPr>
  </w:style>
  <w:style w:type="paragraph" w:styleId="Ttulo3">
    <w:name w:val="heading 3"/>
    <w:basedOn w:val="Normal"/>
    <w:next w:val="Normal"/>
    <w:link w:val="Ttulo3Char"/>
    <w:unhideWhenUsed/>
    <w:rsid w:val="00CF422E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har"/>
    <w:unhideWhenUsed/>
    <w:rsid w:val="004541FC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nhideWhenUsed/>
    <w:rsid w:val="00CF422E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rsid w:val="009C1634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rsid w:val="009C1634"/>
    <w:pPr>
      <w:numPr>
        <w:ilvl w:val="6"/>
        <w:numId w:val="5"/>
      </w:numPr>
      <w:spacing w:before="240" w:after="6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rsid w:val="009C1634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uiPriority w:val="9"/>
    <w:rsid w:val="009C1634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9C1634"/>
  </w:style>
  <w:style w:type="character" w:styleId="Hyperlink">
    <w:name w:val="Hyperlink"/>
    <w:uiPriority w:val="99"/>
    <w:rsid w:val="009C1634"/>
    <w:rPr>
      <w:strike w:val="0"/>
      <w:dstrike w:val="0"/>
      <w:color w:val="000000"/>
      <w:u w:val="none"/>
    </w:rPr>
  </w:style>
  <w:style w:type="character" w:customStyle="1" w:styleId="FootnoteCharacters">
    <w:name w:val="Footnote Characters"/>
    <w:rsid w:val="009C1634"/>
    <w:rPr>
      <w:vertAlign w:val="superscript"/>
    </w:rPr>
  </w:style>
  <w:style w:type="character" w:styleId="Nmerodepgina">
    <w:name w:val="page number"/>
    <w:basedOn w:val="Fontepargpadro1"/>
    <w:rsid w:val="009C1634"/>
  </w:style>
  <w:style w:type="paragraph" w:customStyle="1" w:styleId="Heading">
    <w:name w:val="Heading"/>
    <w:basedOn w:val="Normal"/>
    <w:next w:val="Corpodetexto"/>
    <w:rsid w:val="009C163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9C1634"/>
    <w:pPr>
      <w:spacing w:line="360" w:lineRule="atLeast"/>
      <w:jc w:val="both"/>
    </w:pPr>
    <w:rPr>
      <w:sz w:val="24"/>
      <w:lang w:eastAsia="en-US"/>
    </w:rPr>
  </w:style>
  <w:style w:type="paragraph" w:styleId="Lista">
    <w:name w:val="List"/>
    <w:basedOn w:val="Corpodetexto"/>
    <w:rsid w:val="009C1634"/>
    <w:rPr>
      <w:rFonts w:cs="Tahoma"/>
    </w:rPr>
  </w:style>
  <w:style w:type="paragraph" w:customStyle="1" w:styleId="Legenda1">
    <w:name w:val="Legenda1"/>
    <w:basedOn w:val="Normal"/>
    <w:rsid w:val="009C1634"/>
    <w:pPr>
      <w:suppressLineNumbers/>
      <w:spacing w:before="120" w:after="120"/>
    </w:pPr>
    <w:rPr>
      <w:rFonts w:cs="Tahoma"/>
      <w:i/>
      <w:iCs/>
      <w:sz w:val="24"/>
      <w:szCs w:val="24"/>
      <w:lang w:val="en-US" w:eastAsia="en-US"/>
    </w:rPr>
  </w:style>
  <w:style w:type="paragraph" w:customStyle="1" w:styleId="Index">
    <w:name w:val="Index"/>
    <w:basedOn w:val="Normal"/>
    <w:rsid w:val="009C1634"/>
    <w:pPr>
      <w:suppressLineNumbers/>
    </w:pPr>
    <w:rPr>
      <w:rFonts w:cs="Tahoma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9C1634"/>
    <w:pPr>
      <w:spacing w:before="280" w:after="280"/>
    </w:pPr>
    <w:rPr>
      <w:sz w:val="24"/>
      <w:szCs w:val="24"/>
      <w:lang w:val="en-US" w:eastAsia="en-US"/>
    </w:rPr>
  </w:style>
  <w:style w:type="paragraph" w:customStyle="1" w:styleId="PARAGRAFO">
    <w:name w:val="PARAGRAFO"/>
    <w:rsid w:val="009C1634"/>
    <w:pPr>
      <w:suppressAutoHyphens/>
      <w:ind w:firstLine="2880"/>
      <w:jc w:val="both"/>
    </w:pPr>
    <w:rPr>
      <w:rFonts w:ascii="TimesNewRomanPS" w:hAnsi="TimesNewRomanPS"/>
      <w:color w:val="000000"/>
      <w:sz w:val="24"/>
      <w:lang w:eastAsia="ar-SA"/>
    </w:rPr>
  </w:style>
  <w:style w:type="paragraph" w:customStyle="1" w:styleId="CITACAO">
    <w:name w:val="CITACAO"/>
    <w:rsid w:val="009C1634"/>
    <w:pPr>
      <w:suppressAutoHyphens/>
      <w:ind w:left="2880"/>
    </w:pPr>
    <w:rPr>
      <w:rFonts w:ascii="Arial MT" w:hAnsi="Arial MT"/>
      <w:b/>
      <w:color w:val="000000"/>
      <w:lang w:eastAsia="ar-SA"/>
    </w:rPr>
  </w:style>
  <w:style w:type="paragraph" w:styleId="Textodenotaderodap">
    <w:name w:val="footnote text"/>
    <w:basedOn w:val="Normal"/>
    <w:link w:val="TextodenotaderodapChar"/>
    <w:rsid w:val="009C1634"/>
    <w:rPr>
      <w:lang w:eastAsia="en-US"/>
    </w:rPr>
  </w:style>
  <w:style w:type="paragraph" w:styleId="Cabealho">
    <w:name w:val="header"/>
    <w:basedOn w:val="Normal"/>
    <w:link w:val="CabealhoChar"/>
    <w:rsid w:val="009C1634"/>
    <w:pPr>
      <w:tabs>
        <w:tab w:val="center" w:pos="4419"/>
        <w:tab w:val="right" w:pos="8838"/>
      </w:tabs>
    </w:pPr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rsid w:val="009C1634"/>
    <w:pPr>
      <w:tabs>
        <w:tab w:val="center" w:pos="4419"/>
        <w:tab w:val="right" w:pos="8838"/>
      </w:tabs>
    </w:pPr>
    <w:rPr>
      <w:sz w:val="24"/>
      <w:szCs w:val="24"/>
      <w:lang w:eastAsia="en-US"/>
    </w:rPr>
  </w:style>
  <w:style w:type="paragraph" w:styleId="Textodebalo">
    <w:name w:val="Balloon Text"/>
    <w:basedOn w:val="Normal"/>
    <w:rsid w:val="009C1634"/>
    <w:rPr>
      <w:rFonts w:ascii="Tahoma" w:hAnsi="Tahoma" w:cs="Tahoma"/>
      <w:sz w:val="16"/>
      <w:szCs w:val="16"/>
      <w:lang w:val="en-US" w:eastAsia="en-US"/>
    </w:rPr>
  </w:style>
  <w:style w:type="paragraph" w:customStyle="1" w:styleId="Corpodetexto21">
    <w:name w:val="Corpo de texto 21"/>
    <w:basedOn w:val="Normal"/>
    <w:rsid w:val="009C1634"/>
    <w:pPr>
      <w:spacing w:line="360" w:lineRule="auto"/>
      <w:jc w:val="both"/>
    </w:pPr>
    <w:rPr>
      <w:sz w:val="26"/>
    </w:rPr>
  </w:style>
  <w:style w:type="paragraph" w:customStyle="1" w:styleId="Recuodecorpodetexto31">
    <w:name w:val="Recuo de corpo de texto 31"/>
    <w:basedOn w:val="Normal"/>
    <w:rsid w:val="009C1634"/>
    <w:pPr>
      <w:spacing w:after="120"/>
      <w:ind w:left="283"/>
    </w:pPr>
    <w:rPr>
      <w:rFonts w:ascii="Arial" w:hAnsi="Arial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9C1634"/>
    <w:pPr>
      <w:spacing w:line="360" w:lineRule="auto"/>
      <w:ind w:left="1800" w:firstLine="1080"/>
      <w:jc w:val="both"/>
    </w:pPr>
    <w:rPr>
      <w:sz w:val="24"/>
      <w:szCs w:val="24"/>
      <w:lang w:val="en-US" w:eastAsia="en-US"/>
    </w:rPr>
  </w:style>
  <w:style w:type="paragraph" w:customStyle="1" w:styleId="Recuodecorpodetexto21">
    <w:name w:val="Recuo de corpo de texto 21"/>
    <w:basedOn w:val="Normal"/>
    <w:rsid w:val="009C1634"/>
    <w:pPr>
      <w:ind w:left="1797" w:firstLine="1077"/>
      <w:jc w:val="both"/>
    </w:pPr>
  </w:style>
  <w:style w:type="paragraph" w:customStyle="1" w:styleId="Framecontents">
    <w:name w:val="Frame contents"/>
    <w:basedOn w:val="Corpodetexto"/>
    <w:rsid w:val="009C1634"/>
  </w:style>
  <w:style w:type="paragraph" w:customStyle="1" w:styleId="TableContents">
    <w:name w:val="Table Contents"/>
    <w:basedOn w:val="Normal"/>
    <w:rsid w:val="009C1634"/>
    <w:pPr>
      <w:suppressLineNumbers/>
    </w:pPr>
  </w:style>
  <w:style w:type="paragraph" w:customStyle="1" w:styleId="TableHeading">
    <w:name w:val="Table Heading"/>
    <w:basedOn w:val="TableContents"/>
    <w:rsid w:val="009C1634"/>
    <w:pPr>
      <w:jc w:val="center"/>
    </w:pPr>
    <w:rPr>
      <w:b/>
      <w:bCs/>
      <w:i/>
      <w:iCs/>
    </w:rPr>
  </w:style>
  <w:style w:type="paragraph" w:customStyle="1" w:styleId="Pargrafo">
    <w:name w:val="Parágrafo"/>
    <w:basedOn w:val="Normal"/>
    <w:rsid w:val="009C1634"/>
    <w:pPr>
      <w:spacing w:line="360" w:lineRule="auto"/>
      <w:ind w:firstLine="2268"/>
      <w:jc w:val="both"/>
    </w:pPr>
  </w:style>
  <w:style w:type="paragraph" w:styleId="Ttulo">
    <w:name w:val="Title"/>
    <w:basedOn w:val="Normal"/>
    <w:link w:val="TtuloChar"/>
    <w:rsid w:val="009C1634"/>
    <w:pPr>
      <w:spacing w:line="360" w:lineRule="auto"/>
      <w:jc w:val="center"/>
    </w:pPr>
    <w:rPr>
      <w:rFonts w:ascii="Century Gothic" w:hAnsi="Century Gothic"/>
      <w:b/>
      <w:bCs/>
      <w:sz w:val="24"/>
      <w:szCs w:val="24"/>
      <w:u w:val="single"/>
    </w:rPr>
  </w:style>
  <w:style w:type="paragraph" w:styleId="Subttulo">
    <w:name w:val="Subtitle"/>
    <w:aliases w:val="1 - PADRÃO [TMA],Appa padrão,Padrão escritório"/>
    <w:basedOn w:val="Normal"/>
    <w:link w:val="SubttuloChar"/>
    <w:qFormat/>
    <w:rsid w:val="004539BA"/>
    <w:pPr>
      <w:spacing w:line="360" w:lineRule="auto"/>
      <w:contextualSpacing/>
      <w:jc w:val="both"/>
    </w:pPr>
    <w:rPr>
      <w:rFonts w:ascii="Arial" w:hAnsi="Arial" w:cs="Arial"/>
      <w:color w:val="000000" w:themeColor="text1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rsid w:val="009C1634"/>
    <w:pPr>
      <w:spacing w:after="120" w:line="480" w:lineRule="auto"/>
    </w:pPr>
    <w:rPr>
      <w:sz w:val="24"/>
      <w:szCs w:val="24"/>
      <w:lang w:val="en-US" w:eastAsia="en-US"/>
    </w:rPr>
  </w:style>
  <w:style w:type="character" w:styleId="Refdenotaderodap">
    <w:name w:val="footnote reference"/>
    <w:rsid w:val="009C1634"/>
    <w:rPr>
      <w:vertAlign w:val="superscript"/>
    </w:rPr>
  </w:style>
  <w:style w:type="paragraph" w:customStyle="1" w:styleId="Contedodamoldura">
    <w:name w:val="Conteúdo da moldura"/>
    <w:basedOn w:val="Corpodetexto"/>
    <w:rsid w:val="009C1634"/>
    <w:pPr>
      <w:tabs>
        <w:tab w:val="left" w:pos="3969"/>
      </w:tabs>
      <w:spacing w:line="240" w:lineRule="auto"/>
    </w:pPr>
    <w:rPr>
      <w:rFonts w:ascii="Arial" w:hAnsi="Arial"/>
      <w:lang w:eastAsia="pt-BR"/>
    </w:rPr>
  </w:style>
  <w:style w:type="paragraph" w:styleId="Pr-formataoHTML">
    <w:name w:val="HTML Preformatted"/>
    <w:basedOn w:val="Normal"/>
    <w:link w:val="Pr-formataoHTMLChar"/>
    <w:rsid w:val="009C1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Arial Unicode MS" w:hAnsi="Verdana" w:cs="Arial Unicode MS"/>
      <w:lang w:val="en-US"/>
    </w:rPr>
  </w:style>
  <w:style w:type="character" w:styleId="Forte">
    <w:name w:val="Strong"/>
    <w:uiPriority w:val="22"/>
    <w:qFormat/>
    <w:rsid w:val="009C1634"/>
    <w:rPr>
      <w:b/>
      <w:bCs/>
    </w:rPr>
  </w:style>
  <w:style w:type="character" w:styleId="nfase">
    <w:name w:val="Emphasis"/>
    <w:uiPriority w:val="20"/>
    <w:qFormat/>
    <w:rsid w:val="009C1634"/>
    <w:rPr>
      <w:i/>
      <w:iCs/>
    </w:rPr>
  </w:style>
  <w:style w:type="paragraph" w:styleId="Partesuperior-zdoformulrio">
    <w:name w:val="HTML Top of Form"/>
    <w:basedOn w:val="Normal"/>
    <w:next w:val="Normal"/>
    <w:hidden/>
    <w:rsid w:val="009C16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Parteinferiordoformulrio">
    <w:name w:val="HTML Bottom of Form"/>
    <w:basedOn w:val="Normal"/>
    <w:next w:val="Normal"/>
    <w:hidden/>
    <w:rsid w:val="009C16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Recuodecorpodetexto2">
    <w:name w:val="Body Text Indent 2"/>
    <w:basedOn w:val="Normal"/>
    <w:rsid w:val="009C1634"/>
    <w:pPr>
      <w:spacing w:after="120" w:line="480" w:lineRule="auto"/>
      <w:ind w:left="283"/>
    </w:pPr>
    <w:rPr>
      <w:sz w:val="24"/>
      <w:szCs w:val="24"/>
      <w:lang w:val="en-US" w:eastAsia="en-US"/>
    </w:rPr>
  </w:style>
  <w:style w:type="paragraph" w:styleId="Citao">
    <w:name w:val="Quote"/>
    <w:basedOn w:val="Normal"/>
    <w:link w:val="CitaoChar"/>
    <w:rsid w:val="009C1634"/>
    <w:pPr>
      <w:ind w:left="1134"/>
      <w:jc w:val="both"/>
    </w:pPr>
    <w:rPr>
      <w:rFonts w:ascii="Arial" w:hAnsi="Arial"/>
      <w:b/>
      <w:lang w:val="en-US"/>
    </w:rPr>
  </w:style>
  <w:style w:type="character" w:styleId="Nmerodelinha">
    <w:name w:val="line number"/>
    <w:basedOn w:val="Fontepargpadro"/>
    <w:rsid w:val="009C1634"/>
  </w:style>
  <w:style w:type="character" w:styleId="HiperlinkVisitado">
    <w:name w:val="FollowedHyperlink"/>
    <w:rsid w:val="001C6EB8"/>
    <w:rPr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rsid w:val="00DE622B"/>
    <w:rPr>
      <w:rFonts w:ascii="Courier New" w:hAnsi="Courier New"/>
    </w:rPr>
  </w:style>
  <w:style w:type="character" w:customStyle="1" w:styleId="TextosemFormataoChar">
    <w:name w:val="Texto sem Formatação Char"/>
    <w:link w:val="TextosemFormatao"/>
    <w:uiPriority w:val="99"/>
    <w:rsid w:val="00DE622B"/>
    <w:rPr>
      <w:rFonts w:ascii="Courier New" w:hAnsi="Courier New" w:cs="Courier New"/>
    </w:rPr>
  </w:style>
  <w:style w:type="character" w:customStyle="1" w:styleId="TextodenotaderodapChar">
    <w:name w:val="Texto de nota de rodapé Char"/>
    <w:link w:val="Textodenotaderodap"/>
    <w:rsid w:val="00DE622B"/>
    <w:rPr>
      <w:lang w:eastAsia="ar-SA"/>
    </w:rPr>
  </w:style>
  <w:style w:type="table" w:styleId="Tabelacomgrade">
    <w:name w:val="Table Grid"/>
    <w:basedOn w:val="Tabelanormal"/>
    <w:rsid w:val="003B3B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AB6C8C"/>
    <w:pPr>
      <w:ind w:left="708"/>
    </w:pPr>
    <w:rPr>
      <w:sz w:val="24"/>
      <w:szCs w:val="24"/>
      <w:lang w:val="en-US" w:eastAsia="en-US"/>
    </w:rPr>
  </w:style>
  <w:style w:type="paragraph" w:customStyle="1" w:styleId="Recuodecorpodetexto22">
    <w:name w:val="Recuo de corpo de texto 22"/>
    <w:basedOn w:val="Normal"/>
    <w:rsid w:val="000220AB"/>
    <w:pPr>
      <w:widowControl w:val="0"/>
      <w:overflowPunct w:val="0"/>
      <w:autoSpaceDE w:val="0"/>
      <w:autoSpaceDN w:val="0"/>
      <w:adjustRightInd w:val="0"/>
      <w:ind w:firstLine="1986"/>
      <w:jc w:val="both"/>
      <w:textAlignment w:val="baseline"/>
    </w:pPr>
  </w:style>
  <w:style w:type="paragraph" w:customStyle="1" w:styleId="Corpo">
    <w:name w:val="Corpo"/>
    <w:rsid w:val="00274C65"/>
    <w:rPr>
      <w:rFonts w:ascii="Arial" w:hAnsi="Arial"/>
      <w:color w:val="000000"/>
      <w:sz w:val="24"/>
    </w:rPr>
  </w:style>
  <w:style w:type="character" w:customStyle="1" w:styleId="CorpodetextoChar">
    <w:name w:val="Corpo de texto Char"/>
    <w:link w:val="Corpodetexto"/>
    <w:rsid w:val="00D43098"/>
    <w:rPr>
      <w:sz w:val="24"/>
      <w:lang w:eastAsia="ar-SA"/>
    </w:rPr>
  </w:style>
  <w:style w:type="character" w:customStyle="1" w:styleId="RodapChar">
    <w:name w:val="Rodapé Char"/>
    <w:link w:val="Rodap"/>
    <w:uiPriority w:val="99"/>
    <w:rsid w:val="00FF3836"/>
    <w:rPr>
      <w:sz w:val="24"/>
      <w:szCs w:val="24"/>
      <w:lang w:eastAsia="ar-SA"/>
    </w:rPr>
  </w:style>
  <w:style w:type="paragraph" w:customStyle="1" w:styleId="Recuodecorpodetexto221">
    <w:name w:val="Recuo de corpo de texto 221"/>
    <w:basedOn w:val="Normal"/>
    <w:rsid w:val="009E780B"/>
    <w:pPr>
      <w:widowControl w:val="0"/>
      <w:overflowPunct w:val="0"/>
      <w:autoSpaceDE w:val="0"/>
      <w:autoSpaceDN w:val="0"/>
      <w:adjustRightInd w:val="0"/>
      <w:ind w:firstLine="1986"/>
      <w:jc w:val="both"/>
      <w:textAlignment w:val="baseline"/>
    </w:pPr>
  </w:style>
  <w:style w:type="character" w:customStyle="1" w:styleId="TtuloChar">
    <w:name w:val="Título Char"/>
    <w:link w:val="Ttulo"/>
    <w:rsid w:val="00EA4E55"/>
    <w:rPr>
      <w:rFonts w:ascii="Century Gothic" w:hAnsi="Century Gothic"/>
      <w:b/>
      <w:bCs/>
      <w:sz w:val="24"/>
      <w:szCs w:val="24"/>
      <w:u w:val="single"/>
    </w:rPr>
  </w:style>
  <w:style w:type="character" w:customStyle="1" w:styleId="f01">
    <w:name w:val="f01"/>
    <w:rsid w:val="00492C6E"/>
    <w:rPr>
      <w:rFonts w:ascii="Arial" w:hAnsi="Arial" w:cs="Arial" w:hint="default"/>
      <w:color w:val="000000"/>
      <w:sz w:val="28"/>
      <w:szCs w:val="28"/>
    </w:rPr>
  </w:style>
  <w:style w:type="paragraph" w:styleId="SemEspaamento">
    <w:name w:val="No Spacing"/>
    <w:uiPriority w:val="1"/>
    <w:qFormat/>
    <w:rsid w:val="00492C6E"/>
    <w:pPr>
      <w:suppressAutoHyphens/>
    </w:pPr>
    <w:rPr>
      <w:sz w:val="24"/>
      <w:szCs w:val="24"/>
      <w:lang w:eastAsia="ar-SA"/>
    </w:rPr>
  </w:style>
  <w:style w:type="paragraph" w:customStyle="1" w:styleId="texto">
    <w:name w:val="texto"/>
    <w:basedOn w:val="Normal"/>
    <w:rsid w:val="00CF717E"/>
    <w:pPr>
      <w:spacing w:before="300" w:after="60" w:line="260" w:lineRule="atLeast"/>
      <w:ind w:firstLine="340"/>
      <w:jc w:val="both"/>
    </w:pPr>
    <w:rPr>
      <w:rFonts w:ascii="Trebuchet MS" w:hAnsi="Trebuchet MS"/>
      <w:color w:val="000000"/>
      <w:sz w:val="23"/>
      <w:szCs w:val="23"/>
    </w:rPr>
  </w:style>
  <w:style w:type="character" w:customStyle="1" w:styleId="textochar">
    <w:name w:val="texto__char"/>
    <w:basedOn w:val="Fontepargpadro"/>
    <w:rsid w:val="00CF717E"/>
  </w:style>
  <w:style w:type="paragraph" w:customStyle="1" w:styleId="2-CITAOTMA">
    <w:name w:val="2 - CITAÇÃO [TMA]"/>
    <w:basedOn w:val="Normal"/>
    <w:next w:val="Normal"/>
    <w:link w:val="2-CITAOTMAChar"/>
    <w:qFormat/>
    <w:rsid w:val="004539BA"/>
    <w:pPr>
      <w:ind w:left="1701"/>
      <w:contextualSpacing/>
      <w:jc w:val="both"/>
    </w:pPr>
    <w:rPr>
      <w:rFonts w:ascii="Arial" w:hAnsi="Arial"/>
      <w:bCs/>
      <w:color w:val="000000" w:themeColor="text1"/>
      <w:sz w:val="22"/>
      <w:szCs w:val="24"/>
      <w:lang w:eastAsia="en-US"/>
    </w:rPr>
  </w:style>
  <w:style w:type="character" w:customStyle="1" w:styleId="2-CITAOTMAChar">
    <w:name w:val="2 - CITAÇÃO [TMA] Char"/>
    <w:link w:val="2-CITAOTMA"/>
    <w:rsid w:val="004539BA"/>
    <w:rPr>
      <w:rFonts w:ascii="Arial" w:hAnsi="Arial"/>
      <w:bCs/>
      <w:color w:val="000000" w:themeColor="text1"/>
      <w:sz w:val="22"/>
      <w:szCs w:val="24"/>
      <w:lang w:eastAsia="en-US"/>
    </w:rPr>
  </w:style>
  <w:style w:type="character" w:customStyle="1" w:styleId="apple-style-span">
    <w:name w:val="apple-style-span"/>
    <w:basedOn w:val="Fontepargpadro"/>
    <w:rsid w:val="003A6526"/>
  </w:style>
  <w:style w:type="paragraph" w:customStyle="1" w:styleId="a0">
    <w:name w:val="a0"/>
    <w:basedOn w:val="Normal"/>
    <w:rsid w:val="009C0741"/>
    <w:pPr>
      <w:spacing w:before="100" w:beforeAutospacing="1" w:after="100" w:afterAutospacing="1"/>
      <w:jc w:val="both"/>
    </w:pPr>
  </w:style>
  <w:style w:type="character" w:customStyle="1" w:styleId="f31">
    <w:name w:val="f31"/>
    <w:rsid w:val="009C0741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extodocorpoItlico">
    <w:name w:val="Texto do corpo + Itálico"/>
    <w:rsid w:val="003937F3"/>
    <w:rPr>
      <w:rFonts w:ascii="Book Antiqua" w:eastAsia="Book Antiqua" w:hAnsi="Book Antiqua" w:cs="Book Antiqua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otachar">
    <w:name w:val="nota__char"/>
    <w:rsid w:val="00754222"/>
  </w:style>
  <w:style w:type="paragraph" w:customStyle="1" w:styleId="DefinitionList">
    <w:name w:val="Definition List"/>
    <w:basedOn w:val="Normal"/>
    <w:next w:val="Normal"/>
    <w:uiPriority w:val="99"/>
    <w:rsid w:val="00C85E28"/>
    <w:pPr>
      <w:autoSpaceDE w:val="0"/>
      <w:autoSpaceDN w:val="0"/>
      <w:ind w:left="360"/>
    </w:pPr>
  </w:style>
  <w:style w:type="character" w:customStyle="1" w:styleId="nrchar">
    <w:name w:val="nr__char"/>
    <w:rsid w:val="000F0A2C"/>
  </w:style>
  <w:style w:type="character" w:customStyle="1" w:styleId="texto002010020colchar">
    <w:name w:val="texto_00201_0020col__char"/>
    <w:rsid w:val="008E491A"/>
  </w:style>
  <w:style w:type="character" w:customStyle="1" w:styleId="footnotechar">
    <w:name w:val="footnote__char"/>
    <w:rsid w:val="004B78F8"/>
  </w:style>
  <w:style w:type="character" w:customStyle="1" w:styleId="apple-converted-space">
    <w:name w:val="apple-converted-space"/>
    <w:rsid w:val="00C851B3"/>
  </w:style>
  <w:style w:type="character" w:customStyle="1" w:styleId="style391">
    <w:name w:val="style391"/>
    <w:rsid w:val="00840FD9"/>
    <w:rPr>
      <w:rFonts w:ascii="Arial" w:hAnsi="Arial" w:cs="Arial" w:hint="default"/>
      <w:b w:val="0"/>
      <w:bCs w:val="0"/>
      <w:sz w:val="17"/>
      <w:szCs w:val="17"/>
    </w:rPr>
  </w:style>
  <w:style w:type="character" w:customStyle="1" w:styleId="RecuodecorpodetextoChar">
    <w:name w:val="Recuo de corpo de texto Char"/>
    <w:link w:val="Recuodecorpodetexto"/>
    <w:rsid w:val="00875F8A"/>
    <w:rPr>
      <w:sz w:val="24"/>
      <w:szCs w:val="24"/>
      <w:lang w:eastAsia="ar-SA"/>
    </w:rPr>
  </w:style>
  <w:style w:type="character" w:customStyle="1" w:styleId="Pr-formataoHTMLChar">
    <w:name w:val="Pré-formatação HTML Char"/>
    <w:link w:val="Pr-formataoHTML"/>
    <w:rsid w:val="00875F8A"/>
    <w:rPr>
      <w:rFonts w:ascii="Verdana" w:eastAsia="Arial Unicode MS" w:hAnsi="Verdana" w:cs="Arial Unicode MS"/>
    </w:rPr>
  </w:style>
  <w:style w:type="paragraph" w:customStyle="1" w:styleId="p15">
    <w:name w:val="p15"/>
    <w:basedOn w:val="Normal"/>
    <w:rsid w:val="00875F8A"/>
    <w:pPr>
      <w:widowControl w:val="0"/>
      <w:tabs>
        <w:tab w:val="left" w:pos="1260"/>
      </w:tabs>
      <w:spacing w:line="280" w:lineRule="atLeast"/>
      <w:ind w:left="860" w:firstLine="1296"/>
      <w:jc w:val="both"/>
    </w:pPr>
    <w:rPr>
      <w:snapToGrid w:val="0"/>
    </w:rPr>
  </w:style>
  <w:style w:type="character" w:customStyle="1" w:styleId="highlightbrs1">
    <w:name w:val="highlightbrs1"/>
    <w:rsid w:val="00875F8A"/>
    <w:rPr>
      <w:b/>
      <w:bCs/>
      <w:color w:val="FF0000"/>
    </w:rPr>
  </w:style>
  <w:style w:type="paragraph" w:customStyle="1" w:styleId="p19">
    <w:name w:val="p19"/>
    <w:basedOn w:val="Normal"/>
    <w:rsid w:val="00875F8A"/>
    <w:pPr>
      <w:widowControl w:val="0"/>
      <w:tabs>
        <w:tab w:val="left" w:pos="720"/>
      </w:tabs>
      <w:spacing w:line="260" w:lineRule="atLeast"/>
      <w:jc w:val="both"/>
    </w:pPr>
    <w:rPr>
      <w:snapToGrid w:val="0"/>
    </w:rPr>
  </w:style>
  <w:style w:type="paragraph" w:customStyle="1" w:styleId="p56">
    <w:name w:val="p56"/>
    <w:basedOn w:val="Normal"/>
    <w:rsid w:val="00875F8A"/>
    <w:pPr>
      <w:widowControl w:val="0"/>
      <w:tabs>
        <w:tab w:val="left" w:pos="720"/>
      </w:tabs>
      <w:spacing w:line="280" w:lineRule="atLeast"/>
      <w:jc w:val="both"/>
    </w:pPr>
    <w:rPr>
      <w:snapToGrid w:val="0"/>
    </w:rPr>
  </w:style>
  <w:style w:type="character" w:customStyle="1" w:styleId="Textodocorpo">
    <w:name w:val="Texto do corpo_"/>
    <w:link w:val="Textodocorpo0"/>
    <w:rsid w:val="005005AD"/>
    <w:rPr>
      <w:rFonts w:ascii="Courier New" w:eastAsia="Courier New" w:hAnsi="Courier New" w:cs="Courier New"/>
      <w:sz w:val="22"/>
      <w:szCs w:val="22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5005AD"/>
    <w:pPr>
      <w:shd w:val="clear" w:color="auto" w:fill="FFFFFF"/>
      <w:spacing w:after="180" w:line="214" w:lineRule="exact"/>
    </w:pPr>
    <w:rPr>
      <w:rFonts w:ascii="Courier New" w:eastAsia="Courier New" w:hAnsi="Courier New" w:cs="Courier New"/>
      <w:sz w:val="22"/>
      <w:szCs w:val="22"/>
    </w:rPr>
  </w:style>
  <w:style w:type="character" w:customStyle="1" w:styleId="Textodocorpo2">
    <w:name w:val="Texto do corpo (2)_"/>
    <w:link w:val="Textodocorpo20"/>
    <w:rsid w:val="00086084"/>
    <w:rPr>
      <w:rFonts w:ascii="Angsana New" w:eastAsia="Angsana New" w:hAnsi="Angsana New" w:cs="Angsana New"/>
      <w:sz w:val="35"/>
      <w:szCs w:val="35"/>
      <w:shd w:val="clear" w:color="auto" w:fill="FFFFFF"/>
    </w:rPr>
  </w:style>
  <w:style w:type="character" w:customStyle="1" w:styleId="Textodocorpo216pt">
    <w:name w:val="Texto do corpo (2) + 16 pt"/>
    <w:rsid w:val="0008608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Textodocorpo2165ptNegrito">
    <w:name w:val="Texto do corpo (2) + 16;5 pt;Negrito"/>
    <w:rsid w:val="00086084"/>
    <w:rPr>
      <w:rFonts w:ascii="Angsana New" w:eastAsia="Angsana New" w:hAnsi="Angsana New" w:cs="Angsana New"/>
      <w:b/>
      <w:bCs/>
      <w:i w:val="0"/>
      <w:iCs w:val="0"/>
      <w:smallCaps w:val="0"/>
      <w:strike w:val="0"/>
      <w:spacing w:val="0"/>
      <w:sz w:val="33"/>
      <w:szCs w:val="33"/>
    </w:rPr>
  </w:style>
  <w:style w:type="character" w:customStyle="1" w:styleId="Textodocorpo175pt">
    <w:name w:val="Texto do corpo + 17;5 pt"/>
    <w:rsid w:val="0008608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paragraph" w:customStyle="1" w:styleId="Textodocorpo20">
    <w:name w:val="Texto do corpo (2)"/>
    <w:basedOn w:val="Normal"/>
    <w:link w:val="Textodocorpo2"/>
    <w:rsid w:val="00086084"/>
    <w:pPr>
      <w:shd w:val="clear" w:color="auto" w:fill="FFFFFF"/>
      <w:spacing w:line="0" w:lineRule="atLeast"/>
    </w:pPr>
    <w:rPr>
      <w:rFonts w:ascii="Angsana New" w:eastAsia="Angsana New" w:hAnsi="Angsana New" w:cs="Angsana New"/>
      <w:sz w:val="35"/>
      <w:szCs w:val="35"/>
    </w:rPr>
  </w:style>
  <w:style w:type="character" w:customStyle="1" w:styleId="TextodocorpoNegrito">
    <w:name w:val="Texto do corpo + Negrito"/>
    <w:rsid w:val="00086084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sz w:val="20"/>
      <w:szCs w:val="20"/>
    </w:rPr>
  </w:style>
  <w:style w:type="character" w:customStyle="1" w:styleId="Ttulo4Char">
    <w:name w:val="Título 4 Char"/>
    <w:link w:val="Ttulo4"/>
    <w:uiPriority w:val="9"/>
    <w:semiHidden/>
    <w:rsid w:val="004541FC"/>
    <w:rPr>
      <w:rFonts w:ascii="Calibri" w:hAnsi="Calibri"/>
      <w:b/>
      <w:bCs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rsid w:val="0032208C"/>
    <w:rPr>
      <w:sz w:val="24"/>
      <w:szCs w:val="24"/>
      <w:lang w:eastAsia="ar-SA"/>
    </w:rPr>
  </w:style>
  <w:style w:type="character" w:customStyle="1" w:styleId="Normal1">
    <w:name w:val="Normal1"/>
    <w:basedOn w:val="Fontepargpadro"/>
    <w:rsid w:val="0004579A"/>
  </w:style>
  <w:style w:type="character" w:customStyle="1" w:styleId="SubttuloChar">
    <w:name w:val="Subtítulo Char"/>
    <w:aliases w:val="1 - PADRÃO [TMA] Char,Appa padrão Char,Padrão escritório Char"/>
    <w:link w:val="Subttulo"/>
    <w:rsid w:val="004539BA"/>
    <w:rPr>
      <w:rFonts w:ascii="Arial" w:hAnsi="Arial" w:cs="Arial"/>
      <w:color w:val="000000" w:themeColor="text1"/>
      <w:sz w:val="24"/>
      <w:szCs w:val="24"/>
      <w:lang w:eastAsia="en-US"/>
    </w:rPr>
  </w:style>
  <w:style w:type="paragraph" w:customStyle="1" w:styleId="Textopadro">
    <w:name w:val="Texto padrão"/>
    <w:basedOn w:val="Normal"/>
    <w:rsid w:val="00061549"/>
    <w:pPr>
      <w:widowControl w:val="0"/>
      <w:autoSpaceDE w:val="0"/>
      <w:autoSpaceDN w:val="0"/>
      <w:adjustRightInd w:val="0"/>
    </w:pPr>
  </w:style>
  <w:style w:type="character" w:customStyle="1" w:styleId="article">
    <w:name w:val="article"/>
    <w:rsid w:val="00061549"/>
    <w:rPr>
      <w:rFonts w:ascii="Verdana" w:hAnsi="Verdana" w:hint="default"/>
      <w:sz w:val="18"/>
      <w:szCs w:val="18"/>
    </w:rPr>
  </w:style>
  <w:style w:type="numbering" w:customStyle="1" w:styleId="Estilo1">
    <w:name w:val="Estilo1"/>
    <w:uiPriority w:val="99"/>
    <w:rsid w:val="008803F3"/>
    <w:pPr>
      <w:numPr>
        <w:numId w:val="2"/>
      </w:numPr>
    </w:pPr>
  </w:style>
  <w:style w:type="numbering" w:customStyle="1" w:styleId="Appa0">
    <w:name w:val="Appa"/>
    <w:uiPriority w:val="99"/>
    <w:rsid w:val="00F547AA"/>
    <w:pPr>
      <w:numPr>
        <w:numId w:val="3"/>
      </w:numPr>
    </w:pPr>
  </w:style>
  <w:style w:type="numbering" w:customStyle="1" w:styleId="Escritrio">
    <w:name w:val="Escritório"/>
    <w:uiPriority w:val="99"/>
    <w:rsid w:val="00F547AA"/>
    <w:pPr>
      <w:numPr>
        <w:numId w:val="4"/>
      </w:numPr>
    </w:pPr>
  </w:style>
  <w:style w:type="character" w:customStyle="1" w:styleId="Ttulo3Char">
    <w:name w:val="Título 3 Char"/>
    <w:link w:val="Ttulo3"/>
    <w:uiPriority w:val="9"/>
    <w:semiHidden/>
    <w:rsid w:val="00CF422E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link w:val="Ttulo5"/>
    <w:uiPriority w:val="9"/>
    <w:semiHidden/>
    <w:rsid w:val="00CF422E"/>
    <w:rPr>
      <w:rFonts w:ascii="Calibri" w:hAnsi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CF422E"/>
    <w:rPr>
      <w:b/>
      <w:bCs/>
      <w:sz w:val="22"/>
      <w:szCs w:val="22"/>
      <w:lang w:eastAsia="ar-SA"/>
    </w:rPr>
  </w:style>
  <w:style w:type="paragraph" w:customStyle="1" w:styleId="paragrafo0">
    <w:name w:val="paragrafo"/>
    <w:rsid w:val="007D1B87"/>
    <w:pPr>
      <w:snapToGrid w:val="0"/>
      <w:spacing w:line="360" w:lineRule="atLeast"/>
      <w:ind w:firstLine="2880"/>
      <w:jc w:val="both"/>
    </w:pPr>
    <w:rPr>
      <w:color w:val="000000"/>
      <w:sz w:val="24"/>
    </w:rPr>
  </w:style>
  <w:style w:type="character" w:customStyle="1" w:styleId="ecxst">
    <w:name w:val="ecxst"/>
    <w:rsid w:val="001707B7"/>
  </w:style>
  <w:style w:type="character" w:customStyle="1" w:styleId="CabealhoChar">
    <w:name w:val="Cabeçalho Char"/>
    <w:link w:val="Cabealho"/>
    <w:rsid w:val="00BC53CB"/>
    <w:rPr>
      <w:sz w:val="24"/>
      <w:szCs w:val="24"/>
      <w:lang w:eastAsia="ar-SA"/>
    </w:rPr>
  </w:style>
  <w:style w:type="numbering" w:customStyle="1" w:styleId="APPA">
    <w:name w:val="APPA"/>
    <w:uiPriority w:val="99"/>
    <w:rsid w:val="00F939FE"/>
    <w:pPr>
      <w:numPr>
        <w:numId w:val="16"/>
      </w:numPr>
    </w:pPr>
  </w:style>
  <w:style w:type="paragraph" w:styleId="Recuodecorpodetexto3">
    <w:name w:val="Body Text Indent 3"/>
    <w:basedOn w:val="Normal"/>
    <w:link w:val="Recuodecorpodetexto3Char"/>
    <w:rsid w:val="00563A7B"/>
    <w:pPr>
      <w:spacing w:line="360" w:lineRule="auto"/>
      <w:ind w:firstLine="1440"/>
      <w:jc w:val="both"/>
    </w:pPr>
    <w:rPr>
      <w:rFonts w:ascii="Arial" w:hAnsi="Arial"/>
      <w:sz w:val="24"/>
      <w:szCs w:val="24"/>
      <w:lang w:eastAsia="en-US"/>
    </w:rPr>
  </w:style>
  <w:style w:type="character" w:customStyle="1" w:styleId="Recuodecorpodetexto3Char">
    <w:name w:val="Recuo de corpo de texto 3 Char"/>
    <w:link w:val="Recuodecorpodetexto3"/>
    <w:rsid w:val="00563A7B"/>
    <w:rPr>
      <w:rFonts w:ascii="Arial" w:hAnsi="Arial"/>
      <w:sz w:val="24"/>
      <w:szCs w:val="24"/>
      <w:lang w:eastAsia="en-US"/>
    </w:rPr>
  </w:style>
  <w:style w:type="paragraph" w:styleId="Corpodetexto3">
    <w:name w:val="Body Text 3"/>
    <w:basedOn w:val="Normal"/>
    <w:link w:val="Corpodetexto3Char"/>
    <w:rsid w:val="00563A7B"/>
    <w:pPr>
      <w:spacing w:line="360" w:lineRule="auto"/>
      <w:jc w:val="both"/>
    </w:pPr>
    <w:rPr>
      <w:rFonts w:ascii="Arial" w:hAnsi="Arial" w:cs="Arial"/>
      <w:szCs w:val="24"/>
      <w:lang w:val="en-US" w:eastAsia="en-US"/>
    </w:rPr>
  </w:style>
  <w:style w:type="character" w:customStyle="1" w:styleId="Corpodetexto3Char">
    <w:name w:val="Corpo de texto 3 Char"/>
    <w:link w:val="Corpodetexto3"/>
    <w:rsid w:val="00563A7B"/>
    <w:rPr>
      <w:rFonts w:ascii="Arial" w:hAnsi="Arial" w:cs="Arial"/>
      <w:szCs w:val="24"/>
      <w:lang w:val="en-US" w:eastAsia="en-US"/>
    </w:rPr>
  </w:style>
  <w:style w:type="paragraph" w:styleId="Textoembloco">
    <w:name w:val="Block Text"/>
    <w:basedOn w:val="Normal"/>
    <w:rsid w:val="00563A7B"/>
    <w:pPr>
      <w:autoSpaceDE w:val="0"/>
      <w:autoSpaceDN w:val="0"/>
      <w:adjustRightInd w:val="0"/>
      <w:spacing w:line="360" w:lineRule="auto"/>
      <w:ind w:left="4320" w:right="40"/>
      <w:jc w:val="both"/>
    </w:pPr>
    <w:rPr>
      <w:rFonts w:ascii="Arial" w:hAnsi="Arial" w:cs="Arial"/>
      <w:szCs w:val="24"/>
      <w:lang w:eastAsia="en-US"/>
    </w:rPr>
  </w:style>
  <w:style w:type="paragraph" w:customStyle="1" w:styleId="Artigos">
    <w:name w:val="Artigos"/>
    <w:basedOn w:val="Normal"/>
    <w:rsid w:val="00563A7B"/>
    <w:pPr>
      <w:autoSpaceDE w:val="0"/>
      <w:autoSpaceDN w:val="0"/>
      <w:spacing w:before="120"/>
      <w:ind w:firstLine="284"/>
      <w:jc w:val="both"/>
    </w:pPr>
    <w:rPr>
      <w:sz w:val="19"/>
      <w:szCs w:val="19"/>
    </w:rPr>
  </w:style>
  <w:style w:type="paragraph" w:customStyle="1" w:styleId="Centralizado">
    <w:name w:val="Centralizado"/>
    <w:basedOn w:val="Normal"/>
    <w:rsid w:val="00563A7B"/>
    <w:pPr>
      <w:suppressAutoHyphens/>
      <w:autoSpaceDE w:val="0"/>
      <w:autoSpaceDN w:val="0"/>
      <w:jc w:val="center"/>
    </w:pPr>
    <w:rPr>
      <w:sz w:val="19"/>
      <w:szCs w:val="19"/>
    </w:rPr>
  </w:style>
  <w:style w:type="paragraph" w:customStyle="1" w:styleId="Ttulos">
    <w:name w:val="Títulos"/>
    <w:basedOn w:val="Subttulo"/>
    <w:rsid w:val="00563A7B"/>
    <w:pPr>
      <w:keepNext/>
      <w:autoSpaceDE w:val="0"/>
      <w:autoSpaceDN w:val="0"/>
      <w:spacing w:before="180" w:line="240" w:lineRule="auto"/>
      <w:contextualSpacing w:val="0"/>
      <w:jc w:val="center"/>
    </w:pPr>
    <w:rPr>
      <w:rFonts w:ascii="Times New Roman" w:hAnsi="Times New Roman" w:cs="Times New Roman"/>
      <w:caps/>
      <w:sz w:val="19"/>
      <w:szCs w:val="19"/>
      <w:lang w:eastAsia="pt-BR"/>
    </w:rPr>
  </w:style>
  <w:style w:type="character" w:customStyle="1" w:styleId="marcas">
    <w:name w:val="marcas"/>
    <w:basedOn w:val="Fontepargpadro"/>
    <w:rsid w:val="00563A7B"/>
  </w:style>
  <w:style w:type="character" w:customStyle="1" w:styleId="CharChar9">
    <w:name w:val="Char Char9"/>
    <w:semiHidden/>
    <w:rsid w:val="00563A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rtigo">
    <w:name w:val="artigo"/>
    <w:basedOn w:val="Normal"/>
    <w:rsid w:val="000B3919"/>
    <w:pPr>
      <w:spacing w:before="100" w:beforeAutospacing="1" w:after="100" w:afterAutospacing="1"/>
    </w:pPr>
  </w:style>
  <w:style w:type="character" w:customStyle="1" w:styleId="CitaoChar">
    <w:name w:val="Citação Char"/>
    <w:basedOn w:val="Fontepargpadro"/>
    <w:link w:val="Citao"/>
    <w:rsid w:val="00AF0F67"/>
    <w:rPr>
      <w:rFonts w:ascii="Arial" w:hAnsi="Arial"/>
      <w:b/>
      <w:lang w:val="en-US"/>
    </w:rPr>
  </w:style>
  <w:style w:type="character" w:styleId="Refdecomentrio">
    <w:name w:val="annotation reference"/>
    <w:basedOn w:val="Fontepargpadro"/>
    <w:rsid w:val="00F066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066E4"/>
    <w:rPr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rsid w:val="00F066E4"/>
    <w:rPr>
      <w:lang w:val="en-US" w:eastAsia="en-US"/>
    </w:rPr>
  </w:style>
  <w:style w:type="paragraph" w:customStyle="1" w:styleId="Citaofbio">
    <w:name w:val="Citação fábio"/>
    <w:basedOn w:val="Normal"/>
    <w:next w:val="Normal"/>
    <w:link w:val="CitaofbioChar"/>
    <w:rsid w:val="00F066E4"/>
    <w:pPr>
      <w:suppressAutoHyphens/>
      <w:ind w:left="2268"/>
      <w:contextualSpacing/>
      <w:jc w:val="both"/>
    </w:pPr>
    <w:rPr>
      <w:rFonts w:ascii="Arial" w:hAnsi="Arial"/>
      <w:bCs/>
      <w:sz w:val="22"/>
      <w:szCs w:val="24"/>
      <w:lang w:eastAsia="ar-SA"/>
    </w:rPr>
  </w:style>
  <w:style w:type="character" w:customStyle="1" w:styleId="CitaofbioChar">
    <w:name w:val="Citação fábio Char"/>
    <w:link w:val="Citaofbio"/>
    <w:rsid w:val="00F066E4"/>
    <w:rPr>
      <w:rFonts w:ascii="Arial" w:hAnsi="Arial"/>
      <w:bCs/>
      <w:sz w:val="22"/>
      <w:szCs w:val="24"/>
      <w:lang w:eastAsia="ar-SA"/>
    </w:rPr>
  </w:style>
  <w:style w:type="paragraph" w:customStyle="1" w:styleId="paragraph">
    <w:name w:val="paragraph"/>
    <w:basedOn w:val="Normal"/>
    <w:rsid w:val="00494596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Fontepargpadro"/>
    <w:rsid w:val="00494596"/>
  </w:style>
  <w:style w:type="character" w:customStyle="1" w:styleId="normaltextrun">
    <w:name w:val="normaltextrun"/>
    <w:basedOn w:val="Fontepargpadro"/>
    <w:rsid w:val="00494596"/>
  </w:style>
  <w:style w:type="character" w:customStyle="1" w:styleId="desktop-title-subcontent">
    <w:name w:val="desktop-title-subcontent"/>
    <w:basedOn w:val="Fontepargpadro"/>
    <w:rsid w:val="00A62816"/>
  </w:style>
  <w:style w:type="character" w:customStyle="1" w:styleId="MenoPendente1">
    <w:name w:val="Menção Pendente1"/>
    <w:basedOn w:val="Fontepargpadro"/>
    <w:uiPriority w:val="99"/>
    <w:semiHidden/>
    <w:unhideWhenUsed/>
    <w:rsid w:val="005C5573"/>
    <w:rPr>
      <w:color w:val="605E5C"/>
      <w:shd w:val="clear" w:color="auto" w:fill="E1DFDD"/>
    </w:rPr>
  </w:style>
  <w:style w:type="paragraph" w:customStyle="1" w:styleId="Appadvcitao">
    <w:name w:val="Appadv citação"/>
    <w:basedOn w:val="Normal"/>
    <w:next w:val="Normal"/>
    <w:link w:val="AppadvcitaoChar"/>
    <w:qFormat/>
    <w:rsid w:val="003545EA"/>
    <w:pPr>
      <w:ind w:left="1701"/>
      <w:contextualSpacing/>
      <w:jc w:val="both"/>
    </w:pPr>
    <w:rPr>
      <w:rFonts w:ascii="Arial" w:hAnsi="Arial"/>
      <w:bCs/>
      <w:sz w:val="22"/>
      <w:szCs w:val="24"/>
      <w:lang w:eastAsia="en-US"/>
    </w:rPr>
  </w:style>
  <w:style w:type="character" w:customStyle="1" w:styleId="AppadvcitaoChar">
    <w:name w:val="Appadv citação Char"/>
    <w:link w:val="Appadvcitao"/>
    <w:rsid w:val="003545EA"/>
    <w:rPr>
      <w:rFonts w:ascii="Arial" w:hAnsi="Arial"/>
      <w:bCs/>
      <w:sz w:val="22"/>
      <w:szCs w:val="24"/>
      <w:lang w:eastAsia="en-US"/>
    </w:rPr>
  </w:style>
  <w:style w:type="character" w:customStyle="1" w:styleId="text-bold">
    <w:name w:val="text-bold"/>
    <w:basedOn w:val="Fontepargpadro"/>
    <w:rsid w:val="00684FDC"/>
  </w:style>
  <w:style w:type="paragraph" w:customStyle="1" w:styleId="textbody">
    <w:name w:val="textbody"/>
    <w:basedOn w:val="Normal"/>
    <w:rsid w:val="00AD685C"/>
    <w:pPr>
      <w:spacing w:before="100" w:beforeAutospacing="1" w:after="100" w:afterAutospacing="1"/>
    </w:pPr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559F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DF60F9"/>
  </w:style>
  <w:style w:type="paragraph" w:customStyle="1" w:styleId="Default">
    <w:name w:val="Default"/>
    <w:rsid w:val="00386E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8595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8085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947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2E2E2"/>
                        <w:right w:val="none" w:sz="0" w:space="0" w:color="auto"/>
                      </w:divBdr>
                      <w:divsChild>
                        <w:div w:id="140726672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6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4955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14004002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1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7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3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531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5542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7869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9277332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46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0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9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786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3374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477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0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8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7177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21066080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20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1369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9417936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4202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3724660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7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0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6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43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593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449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16870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053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2E2E2"/>
                        <w:right w:val="none" w:sz="0" w:space="0" w:color="auto"/>
                      </w:divBdr>
                      <w:divsChild>
                        <w:div w:id="357775442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5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4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2307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4490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9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279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502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111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1810828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2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6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8712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4E4E4"/>
                <w:bottom w:val="none" w:sz="0" w:space="0" w:color="auto"/>
                <w:right w:val="single" w:sz="12" w:space="0" w:color="E4E4E4"/>
              </w:divBdr>
              <w:divsChild>
                <w:div w:id="7282661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5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0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6394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97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93;lvaro\Hertel\SPU\EMBARGOS%20A%20EXECU&#199;&#195;O%20FISCA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22A222AD095947A3C472EB8F8982D3" ma:contentTypeVersion="0" ma:contentTypeDescription="Crie um novo documento." ma:contentTypeScope="" ma:versionID="0b58b862f2df250916654784ea02ca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3f8d79bca1f36105da0e185e359f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40C743-5039-4B24-8E4B-A15F2D2D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D16287-4098-4B42-8D35-C75DFB7798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054B81-951F-48C7-A2B1-A9CF20362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4ADAEB-B30A-4AF3-8616-86369A2B2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EMBARGOS A EXECUÇÃO FISCAL.dot</Template>
  <TotalTime>74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>Home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creator>Alvaro Machado</dc:creator>
  <cp:lastModifiedBy>Dr. Thiego melo</cp:lastModifiedBy>
  <cp:revision>21</cp:revision>
  <cp:lastPrinted>2024-10-07T19:55:00Z</cp:lastPrinted>
  <dcterms:created xsi:type="dcterms:W3CDTF">2023-09-14T18:50:00Z</dcterms:created>
  <dcterms:modified xsi:type="dcterms:W3CDTF">2026-05-27T16:31:00Z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0x0101008222A222AD095947A3C472EB8F8982D3</vt:lpwstr>
  </property>
  <property fmtid="{D5CDD505-2E9C-101B-9397-08002B2CF9AE}" pid="3" name="IsMyDocuments">
    <vt:bool>true</vt:bool>
  </property>
</Properties>
</file>